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E18" w:rsidRDefault="002F6E18" w:rsidP="008079FD">
      <w:r>
        <w:rPr>
          <w:noProof/>
          <w:lang w:val="en-US" w:bidi="he-IL"/>
        </w:rPr>
        <w:pict>
          <v:rect id="_x0000_s1032" style="position:absolute;margin-left:-39.7pt;margin-top:6.05pt;width:506.1pt;height:36pt;z-index:251656192" filled="f" stroked="f">
            <v:textbox style="mso-next-textbox:#_x0000_s1032">
              <w:txbxContent>
                <w:p w:rsidR="002F6E18" w:rsidRPr="00F117E1" w:rsidRDefault="002F6E18" w:rsidP="008C15E3">
                  <w:pPr>
                    <w:rPr>
                      <w:b/>
                      <w:sz w:val="32"/>
                      <w:szCs w:val="32"/>
                    </w:rPr>
                  </w:pPr>
                  <w:r w:rsidRPr="00F117E1">
                    <w:rPr>
                      <w:sz w:val="32"/>
                      <w:szCs w:val="32"/>
                    </w:rPr>
                    <w:sym w:font="Webdings" w:char="F069"/>
                  </w:r>
                  <w:r w:rsidRPr="00F117E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Look at the pictures and then answer the questions.</w:t>
                  </w:r>
                </w:p>
              </w:txbxContent>
            </v:textbox>
          </v:rect>
        </w:pict>
      </w:r>
    </w:p>
    <w:p w:rsidR="002F6E18" w:rsidRDefault="002F6E18" w:rsidP="008079FD">
      <w:r>
        <w:rPr>
          <w:noProof/>
          <w:lang w:val="en-US" w:bidi="he-IL"/>
        </w:rPr>
        <w:pict>
          <v:roundrect id="_x0000_s1033" style="position:absolute;margin-left:-31.5pt;margin-top:22.9pt;width:513pt;height:663.05pt;z-index:251653120" arcsize="1399f" fillcolor="#76923c" strokecolor="#4e6128">
            <v:shadow on="t" type="perspective" color="#bfbfbf" opacity=".5" origin="-.5,-.5" offset="-6pt,-6pt" matrix=".75,,,.75"/>
          </v:roundrect>
        </w:pict>
      </w:r>
    </w:p>
    <w:p w:rsidR="002F6E18" w:rsidRDefault="002F6E18" w:rsidP="008079FD">
      <w:r>
        <w:rPr>
          <w:noProof/>
          <w:lang w:val="en-US" w:bidi="he-IL"/>
        </w:rPr>
        <w:pict>
          <v:rect id="_x0000_s1034" style="position:absolute;margin-left:-26.05pt;margin-top:7.5pt;width:500.65pt;height:55.55pt;z-index:251654144" fillcolor="#eaf1dd" strokecolor="#4e6128">
            <v:textbox style="mso-next-textbox:#_x0000_s1034">
              <w:txbxContent>
                <w:p w:rsidR="002F6E18" w:rsidRDefault="002F6E18" w:rsidP="00EE1970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first picture is from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sz w:val="28"/>
                          <w:szCs w:val="28"/>
                        </w:rPr>
                        <w:t>Namibia</w:t>
                      </w:r>
                    </w:smartTag>
                  </w:smartTag>
                  <w:r>
                    <w:rPr>
                      <w:sz w:val="28"/>
                      <w:szCs w:val="28"/>
                    </w:rPr>
                    <w:t xml:space="preserve"> (photo by Gil Epshtein).</w:t>
                  </w:r>
                </w:p>
                <w:p w:rsidR="002F6E18" w:rsidRPr="001A5E61" w:rsidRDefault="002F6E18" w:rsidP="00764FD6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second picture is from </w:t>
                  </w:r>
                  <w:smartTag w:uri="urn:schemas-microsoft-com:office:smarttags" w:element="place">
                    <w:r>
                      <w:rPr>
                        <w:sz w:val="28"/>
                        <w:szCs w:val="28"/>
                      </w:rPr>
                      <w:t>Antarctica</w:t>
                    </w:r>
                  </w:smartTag>
                  <w:r>
                    <w:rPr>
                      <w:sz w:val="28"/>
                      <w:szCs w:val="28"/>
                    </w:rPr>
                    <w:t xml:space="preserve"> (photo by Iddo Epstein).</w:t>
                  </w:r>
                </w:p>
              </w:txbxContent>
            </v:textbox>
          </v:rect>
        </w:pict>
      </w:r>
    </w:p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0;margin-top:15.25pt;width:459pt;height:261pt;z-index:251659264;mso-wrap-style:none">
            <v:textbox style="mso-next-textbox:#_x0000_s1035;mso-fit-shape-to-text:t">
              <w:txbxContent>
                <w:p w:rsidR="002F6E18" w:rsidRDefault="002F6E18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77.25pt;height:566.25pt">
                        <v:imagedata r:id="rId7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 w:bidi="he-IL"/>
        </w:rPr>
        <w:pict>
          <v:rect id="_x0000_s1036" style="position:absolute;margin-left:-18pt;margin-top:15.25pt;width:486pt;height:587.8pt;z-index:251658240" strokecolor="#4e6128">
            <v:fill color2="#f2f2f2" rotate="t" focus="100%" type="gradient"/>
          </v:rect>
        </w:pict>
      </w:r>
      <w:r>
        <w:rPr>
          <w:noProof/>
          <w:lang w:val="en-US" w:bidi="he-IL"/>
        </w:rPr>
        <w:pict>
          <v:rect id="_x0000_s1037" style="position:absolute;margin-left:-18pt;margin-top:15.25pt;width:449.05pt;height:587.8pt;z-index:251657216" strokecolor="#4e6128">
            <v:fill color2="#f2f2f2" rotate="t" focus="100%" type="gradient"/>
          </v:rect>
        </w:pict>
      </w:r>
      <w:r>
        <w:rPr>
          <w:noProof/>
          <w:lang w:val="en-US" w:bidi="he-IL"/>
        </w:rPr>
        <w:pict>
          <v:rect id="_x0000_s1038" style="position:absolute;margin-left:-26.05pt;margin-top:12.2pt;width:449.05pt;height:587.8pt;z-index:251655168" strokecolor="#4e6128">
            <v:fill color2="#f2f2f2" rotate="t" focus="100%" type="gradient"/>
          </v:rect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 id="_x0000_s1039" type="#_x0000_t202" style="position:absolute;margin-left:0;margin-top:14.35pt;width:414pt;height:306pt;z-index:251660288;mso-wrap-style:none">
            <v:textbox style="mso-fit-shape-to-text:t">
              <w:txbxContent>
                <w:p w:rsidR="002F6E18" w:rsidRDefault="002F6E18">
                  <w:r>
                    <w:pict>
                      <v:shape id="_x0000_i1028" type="#_x0000_t75" style="width:384pt;height:4in">
                        <v:imagedata r:id="rId8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rect id="_x0000_s1040" style="position:absolute;margin-left:-25.45pt;margin-top:5.1pt;width:506.1pt;height:36pt;z-index:251652096" filled="f" stroked="f">
            <v:textbox>
              <w:txbxContent>
                <w:p w:rsidR="002F6E18" w:rsidRPr="007517D4" w:rsidRDefault="002F6E18" w:rsidP="007517D4">
                  <w:pPr>
                    <w:rPr>
                      <w:b/>
                      <w:sz w:val="32"/>
                      <w:szCs w:val="32"/>
                    </w:rPr>
                  </w:pPr>
                  <w:r w:rsidRPr="00F117E1">
                    <w:rPr>
                      <w:sz w:val="32"/>
                      <w:szCs w:val="32"/>
                    </w:rPr>
                    <w:sym w:font="Webdings" w:char="F069"/>
                  </w:r>
                  <w:r w:rsidRPr="00F117E1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Answer questions A – E </w:t>
                  </w:r>
                  <w:r w:rsidRPr="007517D4">
                    <w:rPr>
                      <w:b/>
                      <w:sz w:val="32"/>
                      <w:szCs w:val="32"/>
                      <w:highlight w:val="green"/>
                    </w:rPr>
                    <w:t>or</w:t>
                  </w:r>
                  <w:r>
                    <w:rPr>
                      <w:b/>
                      <w:sz w:val="32"/>
                      <w:szCs w:val="32"/>
                    </w:rPr>
                    <w:t xml:space="preserve"> question F.</w:t>
                  </w:r>
                </w:p>
              </w:txbxContent>
            </v:textbox>
          </v:rect>
        </w:pict>
      </w:r>
    </w:p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group id="_x0000_s1041" style="position:absolute;margin-left:-35.35pt;margin-top:12.1pt;width:503.35pt;height:650.7pt;z-index:251651072" coordorigin="726,2635" coordsize="10067,13014">
            <v:group id="_x0000_s1042" style="position:absolute;left:769;top:3240;width:799;height:640" coordorigin="781,2383" coordsize="799,640">
              <v:oval id="_x0000_s1043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44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45" style="position:absolute;left:781;top:2383;width:799;height:640" filled="f" stroked="f">
                <v:textbox style="mso-next-textbox:#_x0000_s1045">
                  <w:txbxContent>
                    <w:p w:rsidR="002F6E18" w:rsidRPr="004175E8" w:rsidRDefault="002F6E18" w:rsidP="008C15E3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rect>
            </v:group>
            <v:group id="_x0000_s1046" style="position:absolute;left:769;top:5496;width:799;height:640" coordorigin="781,2383" coordsize="799,640">
              <v:oval id="_x0000_s1047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48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49" style="position:absolute;left:781;top:2383;width:799;height:640" filled="f" stroked="f">
                <v:textbox style="mso-next-textbox:#_x0000_s1049">
                  <w:txbxContent>
                    <w:p w:rsidR="002F6E18" w:rsidRPr="004175E8" w:rsidRDefault="002F6E18" w:rsidP="004D5714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rect>
            </v:group>
            <v:group id="_x0000_s1050" style="position:absolute;left:769;top:7704;width:799;height:640" coordorigin="781,2383" coordsize="799,640">
              <v:oval id="_x0000_s1051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52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53" style="position:absolute;left:781;top:2383;width:799;height:640" filled="f" stroked="f">
                <v:textbox style="mso-next-textbox:#_x0000_s1053">
                  <w:txbxContent>
                    <w:p w:rsidR="002F6E18" w:rsidRPr="004175E8" w:rsidRDefault="002F6E18" w:rsidP="004D5714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rect>
            </v:group>
            <v:group id="_x0000_s1054" style="position:absolute;left:769;top:9936;width:799;height:640" coordorigin="781,2383" coordsize="799,640">
              <v:oval id="_x0000_s1055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56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57" style="position:absolute;left:781;top:2383;width:799;height:640" filled="f" stroked="f">
                <v:textbox style="mso-next-textbox:#_x0000_s1057">
                  <w:txbxContent>
                    <w:p w:rsidR="002F6E18" w:rsidRPr="004175E8" w:rsidRDefault="002F6E18" w:rsidP="004D5714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rect>
            </v:group>
            <v:group id="_x0000_s1058" style="position:absolute;left:769;top:12096;width:799;height:640" coordorigin="781,2383" coordsize="799,640">
              <v:oval id="_x0000_s1059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60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61" style="position:absolute;left:781;top:2383;width:799;height:640" filled="f" stroked="f">
                <v:textbox style="mso-next-textbox:#_x0000_s1061">
                  <w:txbxContent>
                    <w:p w:rsidR="002F6E18" w:rsidRPr="004175E8" w:rsidRDefault="002F6E18" w:rsidP="004D5714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rect>
            </v:group>
            <v:group id="_x0000_s1062" style="position:absolute;left:726;top:14328;width:799;height:640" coordorigin="781,2383" coordsize="799,640">
              <v:oval id="_x0000_s1063" style="position:absolute;left:926;top:2445;width:514;height:514" fillcolor="#00b050" strokecolor="#00b050" strokeweight=".25pt">
                <v:fill color2="#92d050" rotate="t" angle="-135" focus="100%" type="gradient"/>
                <v:shadow color="#b2b2b2" opacity=".5"/>
              </v:oval>
              <v:oval id="_x0000_s1064" style="position:absolute;left:973;top:2494;width:419;height:419" fillcolor="#00b050" stroked="f" strokecolor="white" strokeweight=".25pt">
                <v:fill color2="#92d050" rotate="t" angle="-135" type="gradient"/>
                <v:imagedata embosscolor="shadow add(51)"/>
                <v:shadow on="t" type="emboss" color="lineOrFill darken(153)" color2="shadow add(102)" offset="1pt,1pt"/>
              </v:oval>
              <v:rect id="_x0000_s1065" style="position:absolute;left:781;top:2383;width:799;height:640" filled="f" stroked="f">
                <v:textbox style="mso-next-textbox:#_x0000_s1065">
                  <w:txbxContent>
                    <w:p w:rsidR="002F6E18" w:rsidRPr="004175E8" w:rsidRDefault="002F6E18" w:rsidP="004D5714">
                      <w:pPr>
                        <w:jc w:val="center"/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</w:pPr>
                      <w:r w:rsidRPr="004175E8">
                        <w:rPr>
                          <w:rFonts w:ascii="Candara" w:hAnsi="Candara"/>
                          <w:b/>
                          <w:imprint/>
                          <w:color w:val="FFFFFF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rect>
            </v:group>
            <v:rect id="_x0000_s1066" style="position:absolute;left:3367;top:2635;width:7426;height:1969" filled="f" stroked="f">
              <v:textbox style="mso-next-textbox:#_x0000_s1066">
                <w:txbxContent>
                  <w:p w:rsidR="002F6E18" w:rsidRDefault="002F6E18" w:rsidP="009339E1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>…how would you feel? Explain!</w:t>
                    </w:r>
                  </w:p>
                  <w:p w:rsidR="002F6E18" w:rsidRDefault="002F6E18" w:rsidP="00CF6263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A few useful words: </w:t>
                    </w:r>
                  </w:p>
                  <w:p w:rsidR="002F6E18" w:rsidRPr="00CF6263" w:rsidRDefault="002F6E18" w:rsidP="00241CA5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>cold, hot, seasick, tired, excited, adventurous, amazed…</w:t>
                    </w:r>
                  </w:p>
                  <w:p w:rsidR="002F6E18" w:rsidRDefault="002F6E18" w:rsidP="00CF6263"/>
                </w:txbxContent>
              </v:textbox>
            </v:rect>
            <v:rect id="_x0000_s1067" style="position:absolute;left:3367;top:4844;width:7426;height:1969" filled="f" stroked="f">
              <v:textbox style="mso-next-textbox:#_x0000_s1067">
                <w:txbxContent>
                  <w:p w:rsidR="002F6E18" w:rsidRPr="004175E8" w:rsidRDefault="002F6E18" w:rsidP="009339E1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>…what would you smell? Explain!</w:t>
                    </w:r>
                  </w:p>
                  <w:p w:rsidR="002F6E18" w:rsidRDefault="002F6E18" w:rsidP="00E20618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A few useful words: </w:t>
                    </w:r>
                  </w:p>
                  <w:p w:rsidR="002F6E18" w:rsidRDefault="002F6E18" w:rsidP="00B86C9D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sweat, penguin-poo, camel –poo, salt,  dead fish… </w:t>
                    </w:r>
                  </w:p>
                  <w:p w:rsidR="002F6E18" w:rsidRPr="00905B90" w:rsidRDefault="002F6E18" w:rsidP="00905B90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68" style="position:absolute;left:3367;top:7053;width:7426;height:1969" filled="f" stroked="f">
              <v:textbox style="mso-next-textbox:#_x0000_s1068">
                <w:txbxContent>
                  <w:p w:rsidR="002F6E18" w:rsidRPr="004175E8" w:rsidRDefault="002F6E18" w:rsidP="00241CA5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 xml:space="preserve">…what would you see? Explain! </w:t>
                    </w:r>
                  </w:p>
                  <w:p w:rsidR="002F6E18" w:rsidRDefault="002F6E18" w:rsidP="00E20618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A few useful words: </w:t>
                    </w:r>
                  </w:p>
                  <w:p w:rsidR="002F6E18" w:rsidRDefault="002F6E18" w:rsidP="00E20618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>sand, a jeep, footsteps, snow, ice , boat, cameras...</w:t>
                    </w:r>
                  </w:p>
                  <w:p w:rsidR="002F6E18" w:rsidRPr="00905B90" w:rsidRDefault="002F6E18" w:rsidP="00905B90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69" style="position:absolute;left:3367;top:9262;width:7426;height:1969" filled="f" stroked="f">
              <v:textbox style="mso-next-textbox:#_x0000_s1069">
                <w:txbxContent>
                  <w:p w:rsidR="002F6E18" w:rsidRPr="004175E8" w:rsidRDefault="002F6E18" w:rsidP="00905B90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>… what could you touch? Explain!</w:t>
                    </w:r>
                  </w:p>
                  <w:p w:rsidR="002F6E18" w:rsidRDefault="002F6E18" w:rsidP="009339E1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A few useful words: </w:t>
                    </w:r>
                  </w:p>
                  <w:p w:rsidR="002F6E18" w:rsidRDefault="002F6E18" w:rsidP="009339E1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>hot sand, cold snow,  the ocean,  sticky shirt, warm hat…</w:t>
                    </w:r>
                  </w:p>
                  <w:p w:rsidR="002F6E18" w:rsidRPr="00905B90" w:rsidRDefault="002F6E18" w:rsidP="00905B90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70" style="position:absolute;left:3367;top:11471;width:7426;height:1969" filled="f" stroked="f">
              <v:textbox style="mso-next-textbox:#_x0000_s1070">
                <w:txbxContent>
                  <w:p w:rsidR="002F6E18" w:rsidRPr="004175E8" w:rsidRDefault="002F6E18" w:rsidP="00905B90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>…what would you hear? Explain!</w:t>
                    </w:r>
                  </w:p>
                  <w:p w:rsidR="002F6E18" w:rsidRDefault="002F6E18" w:rsidP="00B86C9D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 xml:space="preserve">A few useful words: </w:t>
                    </w:r>
                  </w:p>
                  <w:p w:rsidR="002F6E18" w:rsidRDefault="002F6E18" w:rsidP="00B86C9D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imprint/>
                        <w:color w:val="FFFFFF"/>
                        <w:sz w:val="28"/>
                        <w:szCs w:val="28"/>
                      </w:rPr>
                      <w:t>a motorboat, a jeep, penguins, silence, waves, a bird…</w:t>
                    </w:r>
                  </w:p>
                  <w:p w:rsidR="002F6E18" w:rsidRPr="00905B90" w:rsidRDefault="002F6E18" w:rsidP="00905B90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71" style="position:absolute;left:3367;top:13680;width:7426;height:1969" filled="f" stroked="f">
              <v:textbox style="mso-next-textbox:#_x0000_s1071">
                <w:txbxContent>
                  <w:p w:rsidR="002F6E18" w:rsidRPr="004175E8" w:rsidRDefault="002F6E18" w:rsidP="00905B90">
                    <w:pPr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</w:pPr>
                    <w:r w:rsidRPr="004175E8">
                      <w:rPr>
                        <w:rFonts w:ascii="Candara" w:hAnsi="Candara"/>
                        <w:b/>
                        <w:imprint/>
                        <w:color w:val="FFFFFF"/>
                        <w:sz w:val="40"/>
                        <w:szCs w:val="40"/>
                      </w:rPr>
                      <w:t>Over to you!</w:t>
                    </w:r>
                  </w:p>
                  <w:p w:rsidR="002F6E18" w:rsidRPr="00905B90" w:rsidRDefault="002F6E18" w:rsidP="00B86C9D">
                    <w:pPr>
                      <w:rPr>
                        <w:szCs w:val="28"/>
                      </w:rPr>
                    </w:pPr>
                    <w:r>
                      <w:rPr>
                        <w:rFonts w:ascii="Candara" w:hAnsi="Candara"/>
                        <w:b/>
                        <w:color w:val="FFFFFF"/>
                        <w:sz w:val="28"/>
                        <w:szCs w:val="28"/>
                      </w:rPr>
                      <w:t>Choose your own task, using the 2</w:t>
                    </w:r>
                    <w:r w:rsidRPr="00B86C9D">
                      <w:rPr>
                        <w:rFonts w:ascii="Candara" w:hAnsi="Candara"/>
                        <w:b/>
                        <w:color w:val="FFFFFF"/>
                        <w:sz w:val="28"/>
                        <w:szCs w:val="28"/>
                        <w:vertAlign w:val="superscript"/>
                      </w:rPr>
                      <w:t>nd</w:t>
                    </w:r>
                    <w:r>
                      <w:rPr>
                        <w:rFonts w:ascii="Candara" w:hAnsi="Candara"/>
                        <w:b/>
                        <w:color w:val="FFFFFF"/>
                        <w:sz w:val="28"/>
                        <w:szCs w:val="28"/>
                      </w:rPr>
                      <w:t xml:space="preserve"> conditional form, to relate to these pictures.</w:t>
                    </w:r>
                  </w:p>
                </w:txbxContent>
              </v:textbox>
            </v:rect>
          </v:group>
        </w:pict>
      </w:r>
      <w:r>
        <w:rPr>
          <w:noProof/>
          <w:lang w:val="en-US" w:bidi="he-IL"/>
        </w:rPr>
        <w:pict>
          <v:shape id="_x0000_s1072" type="#_x0000_t202" style="position:absolute;margin-left:0;margin-top:12.1pt;width:99pt;height:99pt;z-index:251661312">
            <v:textbox style="mso-next-textbox:#_x0000_s1072">
              <w:txbxContent>
                <w:p w:rsidR="002F6E18" w:rsidRDefault="002F6E18">
                  <w:r>
                    <w:pict>
                      <v:shape id="_x0000_i1030" type="#_x0000_t75" style="width:75pt;height:84pt">
                        <v:imagedata r:id="rId9" o:title=""/>
                      </v:shape>
                    </w:pict>
                  </w:r>
                </w:p>
              </w:txbxContent>
            </v:textbox>
            <w10:wrap anchorx="page"/>
          </v:shape>
        </w:pict>
      </w:r>
      <w:r>
        <w:rPr>
          <w:noProof/>
          <w:lang w:val="en-US" w:bidi="he-IL"/>
        </w:rPr>
        <w:pict>
          <v:shape id="Diagram 1" o:spid="_x0000_s1073" type="#_x0000_t75" style="position:absolute;margin-left:-18pt;margin-top:12.1pt;width:499.7pt;height:656.15pt;z-index:251650048;visibility:visible" o:gfxdata="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">
            <v:imagedata r:id="rId10" o:title=""/>
            <o:lock v:ext="edit" aspectratio="f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 id="_x0000_s1074" type="#_x0000_t202" style="position:absolute;margin-left:0;margin-top:10.9pt;width:89.35pt;height:81pt;z-index:251662336;mso-wrap-style:none">
            <v:textbox style="mso-next-textbox:#_x0000_s1074">
              <w:txbxContent>
                <w:p w:rsidR="002F6E18" w:rsidRDefault="002F6E18">
                  <w:r>
                    <w:pict>
                      <v:shape id="_x0000_i1032" type="#_x0000_t75" style="width:74.25pt;height:84pt">
                        <v:imagedata r:id="rId11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 id="_x0000_s1075" type="#_x0000_t202" style="position:absolute;margin-left:0;margin-top:17.15pt;width:90pt;height:81pt;z-index:251665408">
            <v:textbox style="mso-next-textbox:#_x0000_s1075">
              <w:txbxContent>
                <w:p w:rsidR="002F6E18" w:rsidRDefault="002F6E18">
                  <w:r>
                    <w:pict>
                      <v:shape id="_x0000_i1034" type="#_x0000_t75" style="width:108.75pt;height:72.75pt">
                        <v:imagedata r:id="rId12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 id="_x0000_s1076" type="#_x0000_t202" style="position:absolute;margin-left:0;margin-top:14.35pt;width:90pt;height:99pt;z-index:251663360">
            <v:textbox style="mso-next-textbox:#_x0000_s1076">
              <w:txbxContent>
                <w:p w:rsidR="002F6E18" w:rsidRDefault="002F6E18">
                  <w:r>
                    <w:pict>
                      <v:shape id="_x0000_i1036" type="#_x0000_t75" style="width:74.25pt;height:111.75pt">
                        <v:imagedata r:id="rId13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>
      <w:r>
        <w:rPr>
          <w:noProof/>
          <w:lang w:val="en-US" w:bidi="he-IL"/>
        </w:rPr>
        <w:pict>
          <v:shape id="_x0000_s1077" type="#_x0000_t202" style="position:absolute;margin-left:0;margin-top:4.15pt;width:94.1pt;height:90pt;z-index:251664384">
            <v:textbox>
              <w:txbxContent>
                <w:p w:rsidR="002F6E18" w:rsidRDefault="002F6E18">
                  <w:r>
                    <w:pict>
                      <v:shape id="_x0000_i1038" type="#_x0000_t75" style="width:95.25pt;height:101.25pt">
                        <v:imagedata r:id="rId14" o:title="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p w:rsidR="002F6E18" w:rsidRDefault="002F6E18" w:rsidP="008079FD"/>
    <w:sectPr w:rsidR="002F6E18" w:rsidSect="002D3D78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E18" w:rsidRDefault="002F6E18" w:rsidP="00392F85">
      <w:pPr>
        <w:spacing w:after="0" w:line="240" w:lineRule="auto"/>
      </w:pPr>
      <w:r>
        <w:separator/>
      </w:r>
    </w:p>
  </w:endnote>
  <w:endnote w:type="continuationSeparator" w:id="0">
    <w:p w:rsidR="002F6E18" w:rsidRDefault="002F6E18" w:rsidP="00392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Segoe Pri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E18" w:rsidRDefault="002F6E18">
    <w:pPr>
      <w:pStyle w:val="Footer"/>
    </w:pPr>
    <w:r>
      <w:rPr>
        <w:noProof/>
        <w:lang w:val="en-US" w:bidi="he-IL"/>
      </w:rPr>
      <w:pict>
        <v:rect id="_x0000_s2053" style="position:absolute;margin-left:-67.6pt;margin-top:8.2pt;width:584.8pt;height:28.45pt;z-index:251658240" filled="f" stroked="f">
          <v:textbox>
            <w:txbxContent>
              <w:p w:rsidR="002F6E18" w:rsidRPr="004175E8" w:rsidRDefault="002F6E18" w:rsidP="00A6055D">
                <w:pPr>
                  <w:jc w:val="center"/>
                  <w:rPr>
                    <w:rFonts w:ascii="Segoe Print" w:hAnsi="Segoe Print"/>
                    <w:color w:val="FFFFFF"/>
                    <w:sz w:val="20"/>
                    <w:szCs w:val="20"/>
                  </w:rPr>
                </w:pPr>
                <w:r w:rsidRPr="004175E8">
                  <w:rPr>
                    <w:rFonts w:ascii="Segoe Print" w:hAnsi="Segoe Print"/>
                    <w:color w:val="FFFFFF"/>
                    <w:sz w:val="20"/>
                    <w:szCs w:val="20"/>
                  </w:rPr>
                  <w:t>Design by Jason Renshaw - http://jasonrenshaw.typepad.com</w:t>
                </w:r>
              </w:p>
            </w:txbxContent>
          </v:textbox>
        </v:rect>
      </w:pict>
    </w:r>
    <w:r>
      <w:rPr>
        <w:noProof/>
        <w:lang w:val="en-US" w:bidi="he-IL"/>
      </w:rPr>
      <w:pict>
        <v:rect id="_x0000_s2054" style="position:absolute;margin-left:-87.45pt;margin-top:8.2pt;width:626.4pt;height:86pt;z-index:251656192" fillcolor="#a5a5a5" strokecolor="#d8d8d8" strokeweight=".25pt">
          <v:fill color2="black" rotate="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E18" w:rsidRDefault="002F6E18" w:rsidP="00392F85">
      <w:pPr>
        <w:spacing w:after="0" w:line="240" w:lineRule="auto"/>
      </w:pPr>
      <w:r>
        <w:separator/>
      </w:r>
    </w:p>
  </w:footnote>
  <w:footnote w:type="continuationSeparator" w:id="0">
    <w:p w:rsidR="002F6E18" w:rsidRDefault="002F6E18" w:rsidP="00392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E18" w:rsidRDefault="002F6E18">
    <w:pPr>
      <w:pStyle w:val="Header"/>
    </w:pPr>
    <w:r>
      <w:rPr>
        <w:noProof/>
        <w:lang w:val="en-US" w:bidi="he-IL"/>
      </w:rPr>
      <w:pict>
        <v:rect id="_x0000_s2049" style="position:absolute;margin-left:308.85pt;margin-top:-10.35pt;width:174.75pt;height:31.8pt;z-index:251659264" filled="f" stroked="f">
          <v:textbox>
            <w:txbxContent>
              <w:p w:rsidR="002F6E18" w:rsidRPr="00D452EB" w:rsidRDefault="002F6E18" w:rsidP="00F117E1">
                <w:pPr>
                  <w:jc w:val="right"/>
                  <w:rPr>
                    <w:rFonts w:ascii="Candara" w:hAnsi="Candara"/>
                    <w:b/>
                    <w:smallCaps/>
                    <w:color w:val="00B0F0"/>
                    <w:sz w:val="36"/>
                    <w:szCs w:val="36"/>
                  </w:rPr>
                </w:pPr>
                <w:r w:rsidRPr="00D452EB">
                  <w:rPr>
                    <w:rFonts w:ascii="Candara" w:hAnsi="Candara"/>
                    <w:b/>
                    <w:smallCaps/>
                    <w:color w:val="00B0F0"/>
                    <w:sz w:val="36"/>
                    <w:szCs w:val="36"/>
                  </w:rPr>
                  <w:t>reading/project</w:t>
                </w:r>
              </w:p>
            </w:txbxContent>
          </v:textbox>
        </v:rect>
      </w:pict>
    </w:r>
    <w:r>
      <w:rPr>
        <w:noProof/>
        <w:lang w:val="en-US" w:bidi="he-IL"/>
      </w:rPr>
      <w:pict>
        <v:rect id="_x0000_s2050" style="position:absolute;margin-left:-34.2pt;margin-top:-12.75pt;width:343.05pt;height:42.15pt;z-index:251660288" filled="f" stroked="f">
          <v:textbox>
            <w:txbxContent>
              <w:p w:rsidR="002F6E18" w:rsidRPr="0062245C" w:rsidRDefault="002F6E18" w:rsidP="00F117E1">
                <w:pPr>
                  <w:rPr>
                    <w:rFonts w:ascii="Candara" w:hAnsi="Candara"/>
                    <w:b/>
                    <w:color w:val="00B0F0"/>
                    <w:sz w:val="52"/>
                    <w:szCs w:val="52"/>
                    <w:lang w:val="en-US"/>
                  </w:rPr>
                </w:pPr>
                <w:r>
                  <w:rPr>
                    <w:rFonts w:ascii="Candara" w:hAnsi="Candara"/>
                    <w:b/>
                    <w:color w:val="00B0F0"/>
                    <w:sz w:val="52"/>
                    <w:szCs w:val="52"/>
                    <w:lang w:val="en-US"/>
                  </w:rPr>
                  <w:t>If you were there…</w:t>
                </w:r>
              </w:p>
            </w:txbxContent>
          </v:textbox>
        </v:rect>
      </w:pict>
    </w:r>
    <w:r>
      <w:rPr>
        <w:noProof/>
        <w:lang w:val="en-US" w:bidi="he-IL"/>
      </w:rPr>
      <w:pict>
        <v:roundrect id="_x0000_s2051" style="position:absolute;margin-left:483.6pt;margin-top:2.5pt;width:139.9pt;height:6.2pt;z-index:251657216" arcsize=".5" fillcolor="#00b0f0"/>
      </w:pict>
    </w:r>
    <w:r>
      <w:rPr>
        <w:noProof/>
        <w:lang w:val="en-US" w:bidi="he-IL"/>
      </w:rPr>
      <w:pict>
        <v:rect id="_x0000_s2052" style="position:absolute;margin-left:-87.45pt;margin-top:-53.95pt;width:626.4pt;height:80.2pt;z-index:251655168" fillcolor="black">
          <v:fill color2="black" rotate="t"/>
          <v:shadow on="t" color="#00b0f0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C4B80"/>
    <w:multiLevelType w:val="hybridMultilevel"/>
    <w:tmpl w:val="434E71D4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A7966C9"/>
    <w:multiLevelType w:val="hybridMultilevel"/>
    <w:tmpl w:val="0F14C1C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1D05F3"/>
    <w:multiLevelType w:val="hybridMultilevel"/>
    <w:tmpl w:val="A7F4F0A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1C9C"/>
    <w:rsid w:val="000146D0"/>
    <w:rsid w:val="00027C09"/>
    <w:rsid w:val="000507A2"/>
    <w:rsid w:val="00106FB7"/>
    <w:rsid w:val="001223CE"/>
    <w:rsid w:val="0013411D"/>
    <w:rsid w:val="0014176F"/>
    <w:rsid w:val="00155A56"/>
    <w:rsid w:val="00156955"/>
    <w:rsid w:val="00164F64"/>
    <w:rsid w:val="00184BBE"/>
    <w:rsid w:val="001A5E61"/>
    <w:rsid w:val="001B3073"/>
    <w:rsid w:val="001D0053"/>
    <w:rsid w:val="001E0789"/>
    <w:rsid w:val="001E3C60"/>
    <w:rsid w:val="001E4A67"/>
    <w:rsid w:val="00233A81"/>
    <w:rsid w:val="00241CA5"/>
    <w:rsid w:val="002431F6"/>
    <w:rsid w:val="002A39DB"/>
    <w:rsid w:val="002C02D1"/>
    <w:rsid w:val="002C586E"/>
    <w:rsid w:val="002C58EB"/>
    <w:rsid w:val="002D3D78"/>
    <w:rsid w:val="002E23D6"/>
    <w:rsid w:val="002E2542"/>
    <w:rsid w:val="002E5F03"/>
    <w:rsid w:val="002F6E18"/>
    <w:rsid w:val="003013A9"/>
    <w:rsid w:val="00324B10"/>
    <w:rsid w:val="0034156F"/>
    <w:rsid w:val="00351EFF"/>
    <w:rsid w:val="00352458"/>
    <w:rsid w:val="003571F8"/>
    <w:rsid w:val="00383106"/>
    <w:rsid w:val="00392F85"/>
    <w:rsid w:val="003B18B0"/>
    <w:rsid w:val="003B1C9C"/>
    <w:rsid w:val="004175E8"/>
    <w:rsid w:val="00417C56"/>
    <w:rsid w:val="004542BA"/>
    <w:rsid w:val="0047524E"/>
    <w:rsid w:val="00491029"/>
    <w:rsid w:val="004A1F76"/>
    <w:rsid w:val="004D5714"/>
    <w:rsid w:val="004F32EF"/>
    <w:rsid w:val="004F7E4C"/>
    <w:rsid w:val="005106FB"/>
    <w:rsid w:val="00534EF6"/>
    <w:rsid w:val="00550DE6"/>
    <w:rsid w:val="005957F8"/>
    <w:rsid w:val="005A0C2D"/>
    <w:rsid w:val="005A21C4"/>
    <w:rsid w:val="005A3734"/>
    <w:rsid w:val="005A759A"/>
    <w:rsid w:val="0062245C"/>
    <w:rsid w:val="00627473"/>
    <w:rsid w:val="006978D1"/>
    <w:rsid w:val="006A6055"/>
    <w:rsid w:val="006A79EC"/>
    <w:rsid w:val="006C1C16"/>
    <w:rsid w:val="006C4DB8"/>
    <w:rsid w:val="006E7D09"/>
    <w:rsid w:val="006F059B"/>
    <w:rsid w:val="006F51A7"/>
    <w:rsid w:val="007517D4"/>
    <w:rsid w:val="007600E9"/>
    <w:rsid w:val="00764FD6"/>
    <w:rsid w:val="00772F56"/>
    <w:rsid w:val="007849E1"/>
    <w:rsid w:val="00791EEA"/>
    <w:rsid w:val="007A3AE4"/>
    <w:rsid w:val="007B1F33"/>
    <w:rsid w:val="008079FD"/>
    <w:rsid w:val="00831985"/>
    <w:rsid w:val="00843E2D"/>
    <w:rsid w:val="008559AF"/>
    <w:rsid w:val="008572FD"/>
    <w:rsid w:val="00862FE2"/>
    <w:rsid w:val="00883ECB"/>
    <w:rsid w:val="00893355"/>
    <w:rsid w:val="008A3A82"/>
    <w:rsid w:val="008C15E3"/>
    <w:rsid w:val="008E3AD1"/>
    <w:rsid w:val="008F6A37"/>
    <w:rsid w:val="00905B90"/>
    <w:rsid w:val="00911300"/>
    <w:rsid w:val="00926B9C"/>
    <w:rsid w:val="009339E1"/>
    <w:rsid w:val="00962940"/>
    <w:rsid w:val="00975390"/>
    <w:rsid w:val="00983B0D"/>
    <w:rsid w:val="009A4FD7"/>
    <w:rsid w:val="009F5B06"/>
    <w:rsid w:val="009F65BC"/>
    <w:rsid w:val="00A6055D"/>
    <w:rsid w:val="00AA5518"/>
    <w:rsid w:val="00AB0FC3"/>
    <w:rsid w:val="00AD6AE3"/>
    <w:rsid w:val="00AE1D56"/>
    <w:rsid w:val="00AF37E2"/>
    <w:rsid w:val="00B07BF1"/>
    <w:rsid w:val="00B140EC"/>
    <w:rsid w:val="00B32315"/>
    <w:rsid w:val="00B44123"/>
    <w:rsid w:val="00B517AC"/>
    <w:rsid w:val="00B734F1"/>
    <w:rsid w:val="00B86C9D"/>
    <w:rsid w:val="00B874FD"/>
    <w:rsid w:val="00B91885"/>
    <w:rsid w:val="00B92786"/>
    <w:rsid w:val="00B959B4"/>
    <w:rsid w:val="00C1534E"/>
    <w:rsid w:val="00C159D9"/>
    <w:rsid w:val="00C4283E"/>
    <w:rsid w:val="00C471A3"/>
    <w:rsid w:val="00C6509F"/>
    <w:rsid w:val="00C8146F"/>
    <w:rsid w:val="00CD799B"/>
    <w:rsid w:val="00CF6263"/>
    <w:rsid w:val="00D452EB"/>
    <w:rsid w:val="00D51252"/>
    <w:rsid w:val="00D5550B"/>
    <w:rsid w:val="00D660FC"/>
    <w:rsid w:val="00D95A9A"/>
    <w:rsid w:val="00D975D7"/>
    <w:rsid w:val="00D97874"/>
    <w:rsid w:val="00DA2250"/>
    <w:rsid w:val="00DA6926"/>
    <w:rsid w:val="00DD262F"/>
    <w:rsid w:val="00DE0ED5"/>
    <w:rsid w:val="00DE1C43"/>
    <w:rsid w:val="00DF06BB"/>
    <w:rsid w:val="00DF5E30"/>
    <w:rsid w:val="00E135E1"/>
    <w:rsid w:val="00E157F2"/>
    <w:rsid w:val="00E17E52"/>
    <w:rsid w:val="00E20618"/>
    <w:rsid w:val="00E354F2"/>
    <w:rsid w:val="00E41E3A"/>
    <w:rsid w:val="00E653A3"/>
    <w:rsid w:val="00E85B3F"/>
    <w:rsid w:val="00E919B1"/>
    <w:rsid w:val="00EA5EFE"/>
    <w:rsid w:val="00EB369F"/>
    <w:rsid w:val="00EC2C3A"/>
    <w:rsid w:val="00EE1970"/>
    <w:rsid w:val="00EE6EF3"/>
    <w:rsid w:val="00F117E1"/>
    <w:rsid w:val="00F13B69"/>
    <w:rsid w:val="00F715D5"/>
    <w:rsid w:val="00F72B1E"/>
    <w:rsid w:val="00FA68B5"/>
    <w:rsid w:val="00FB37B5"/>
    <w:rsid w:val="00FC1DC6"/>
    <w:rsid w:val="00FC40FB"/>
    <w:rsid w:val="00FD3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D78"/>
    <w:pPr>
      <w:spacing w:after="200" w:line="276" w:lineRule="auto"/>
    </w:pPr>
    <w:rPr>
      <w:lang w:val="en-AU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9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2F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92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2F8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92F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92F8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919B1"/>
    <w:pPr>
      <w:ind w:left="720"/>
      <w:contextualSpacing/>
    </w:pPr>
  </w:style>
  <w:style w:type="table" w:styleId="TableGrid">
    <w:name w:val="Table Grid"/>
    <w:basedOn w:val="TableNormal"/>
    <w:uiPriority w:val="99"/>
    <w:rsid w:val="00C471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349</TotalTime>
  <Pages>2</Pages>
  <Words>11</Words>
  <Characters>59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</dc:creator>
  <cp:keywords/>
  <dc:description/>
  <cp:lastModifiedBy>User</cp:lastModifiedBy>
  <cp:revision>23</cp:revision>
  <cp:lastPrinted>2010-10-29T15:27:00Z</cp:lastPrinted>
  <dcterms:created xsi:type="dcterms:W3CDTF">2011-04-17T11:13:00Z</dcterms:created>
  <dcterms:modified xsi:type="dcterms:W3CDTF">2011-04-19T13:51:00Z</dcterms:modified>
</cp:coreProperties>
</file>