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7825" w:rsidRDefault="00C67825" w:rsidP="00C67825">
      <w:pPr>
        <w:bidi w:val="0"/>
        <w:jc w:val="center"/>
        <w:rPr>
          <w:sz w:val="32"/>
          <w:szCs w:val="32"/>
        </w:rPr>
      </w:pPr>
      <w:r w:rsidRPr="007E7014">
        <w:rPr>
          <w:sz w:val="32"/>
          <w:szCs w:val="32"/>
          <w:highlight w:val="green"/>
        </w:rPr>
        <w:t xml:space="preserve">The </w:t>
      </w:r>
      <w:proofErr w:type="spellStart"/>
      <w:r w:rsidRPr="007E7014">
        <w:rPr>
          <w:sz w:val="32"/>
          <w:szCs w:val="32"/>
          <w:highlight w:val="green"/>
        </w:rPr>
        <w:t>Travel</w:t>
      </w:r>
      <w:r>
        <w:rPr>
          <w:sz w:val="32"/>
          <w:szCs w:val="32"/>
          <w:highlight w:val="green"/>
        </w:rPr>
        <w:t>l</w:t>
      </w:r>
      <w:r w:rsidRPr="007E7014">
        <w:rPr>
          <w:sz w:val="32"/>
          <w:szCs w:val="32"/>
          <w:highlight w:val="green"/>
        </w:rPr>
        <w:t>ers</w:t>
      </w:r>
      <w:proofErr w:type="spellEnd"/>
    </w:p>
    <w:p w:rsidR="00C67825" w:rsidRPr="007E7014" w:rsidRDefault="00C67825" w:rsidP="00C67825">
      <w:pPr>
        <w:bidi w:val="0"/>
        <w:jc w:val="center"/>
        <w:rPr>
          <w:sz w:val="32"/>
          <w:szCs w:val="32"/>
        </w:rPr>
      </w:pPr>
    </w:p>
    <w:p w:rsidR="00C67825" w:rsidRDefault="00C67825" w:rsidP="00C67825">
      <w:pPr>
        <w:bidi w:val="0"/>
        <w:rPr>
          <w:sz w:val="28"/>
          <w:szCs w:val="28"/>
        </w:rPr>
      </w:pPr>
      <w:r w:rsidRPr="00095091">
        <w:rPr>
          <w:sz w:val="28"/>
          <w:szCs w:val="28"/>
        </w:rPr>
        <w:t>Look at the picture</w:t>
      </w:r>
      <w:r>
        <w:rPr>
          <w:sz w:val="28"/>
          <w:szCs w:val="28"/>
        </w:rPr>
        <w:t>s</w:t>
      </w:r>
      <w:r w:rsidRPr="00095091">
        <w:rPr>
          <w:sz w:val="28"/>
          <w:szCs w:val="28"/>
        </w:rPr>
        <w:t xml:space="preserve"> and answer the questions below.</w:t>
      </w:r>
    </w:p>
    <w:p w:rsidR="00C67825" w:rsidRPr="00095091" w:rsidRDefault="00C67825" w:rsidP="00C67825">
      <w:pPr>
        <w:bidi w:val="0"/>
        <w:rPr>
          <w:sz w:val="28"/>
          <w:szCs w:val="28"/>
        </w:rPr>
      </w:pPr>
    </w:p>
    <w:p w:rsidR="00C67825" w:rsidRDefault="00C67825" w:rsidP="00C67825">
      <w:pPr>
        <w:pStyle w:val="ListParagraph"/>
        <w:numPr>
          <w:ilvl w:val="0"/>
          <w:numId w:val="1"/>
        </w:numPr>
        <w:bidi w:val="0"/>
        <w:spacing w:after="200" w:line="276" w:lineRule="auto"/>
      </w:pPr>
      <w:r>
        <w:rPr>
          <w:noProof/>
        </w:rPr>
        <w:drawing>
          <wp:inline distT="0" distB="0" distL="0" distR="0" wp14:anchorId="5C153E41" wp14:editId="360220D3">
            <wp:extent cx="1690480" cy="2503293"/>
            <wp:effectExtent l="19050" t="0" r="4970" b="0"/>
            <wp:docPr id="2" name="תמונה 1" descr="hitchi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tchike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099" cy="250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B)  </w:t>
      </w:r>
      <w:r>
        <w:rPr>
          <w:noProof/>
        </w:rPr>
        <w:drawing>
          <wp:inline distT="0" distB="0" distL="0" distR="0" wp14:anchorId="0AB216FF" wp14:editId="6D28EE08">
            <wp:extent cx="1669276" cy="2503914"/>
            <wp:effectExtent l="19050" t="0" r="7124" b="0"/>
            <wp:docPr id="4" name="תמונה 3" descr="Hiker's bo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ker's boot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171" cy="250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825" w:rsidRDefault="00C67825" w:rsidP="00C67825">
      <w:pPr>
        <w:pStyle w:val="ListParagraph"/>
        <w:bidi w:val="0"/>
      </w:pPr>
    </w:p>
    <w:p w:rsidR="00C67825" w:rsidRDefault="00C67825" w:rsidP="00C67825">
      <w:pPr>
        <w:pStyle w:val="ListParagraph"/>
        <w:bidi w:val="0"/>
        <w:rPr>
          <w:b/>
          <w:bCs/>
          <w:sz w:val="28"/>
          <w:szCs w:val="28"/>
          <w:u w:val="single"/>
        </w:rPr>
      </w:pPr>
      <w:r w:rsidRPr="00ED557F">
        <w:rPr>
          <w:b/>
          <w:bCs/>
          <w:sz w:val="28"/>
          <w:szCs w:val="28"/>
          <w:u w:val="single"/>
        </w:rPr>
        <w:t>Look at picture B</w:t>
      </w:r>
      <w:r>
        <w:rPr>
          <w:b/>
          <w:bCs/>
          <w:sz w:val="28"/>
          <w:szCs w:val="28"/>
          <w:u w:val="single"/>
        </w:rPr>
        <w:t xml:space="preserve"> </w:t>
      </w:r>
    </w:p>
    <w:p w:rsidR="00C67825" w:rsidRDefault="00C67825" w:rsidP="00C67825">
      <w:pPr>
        <w:pStyle w:val="ListParagraph"/>
        <w:bidi w:val="0"/>
        <w:rPr>
          <w:b/>
          <w:bCs/>
          <w:sz w:val="28"/>
          <w:szCs w:val="28"/>
          <w:u w:val="single"/>
        </w:rPr>
      </w:pPr>
    </w:p>
    <w:p w:rsidR="00C67825" w:rsidRPr="00ED557F" w:rsidRDefault="00C67825" w:rsidP="00C67825">
      <w:pPr>
        <w:pStyle w:val="ListParagraph"/>
        <w:numPr>
          <w:ilvl w:val="0"/>
          <w:numId w:val="7"/>
        </w:numPr>
        <w:bidi w:val="0"/>
        <w:spacing w:after="200" w:line="276" w:lineRule="auto"/>
        <w:rPr>
          <w:sz w:val="28"/>
          <w:szCs w:val="28"/>
        </w:rPr>
      </w:pPr>
      <w:r w:rsidRPr="00ED557F">
        <w:rPr>
          <w:sz w:val="28"/>
          <w:szCs w:val="28"/>
        </w:rPr>
        <w:t xml:space="preserve">These legs do </w:t>
      </w:r>
      <w:r w:rsidRPr="00ED557F">
        <w:rPr>
          <w:b/>
          <w:bCs/>
          <w:i/>
          <w:iCs/>
          <w:sz w:val="28"/>
          <w:szCs w:val="28"/>
        </w:rPr>
        <w:t>not</w:t>
      </w:r>
      <w:r w:rsidRPr="00ED557F">
        <w:rPr>
          <w:sz w:val="28"/>
          <w:szCs w:val="28"/>
        </w:rPr>
        <w:t xml:space="preserve"> belong to the same person.</w:t>
      </w:r>
    </w:p>
    <w:p w:rsidR="00C67825" w:rsidRPr="00092534" w:rsidRDefault="00C67825" w:rsidP="00C67825">
      <w:pPr>
        <w:pStyle w:val="ListParagraph"/>
        <w:bidi w:val="0"/>
        <w:rPr>
          <w:sz w:val="28"/>
          <w:szCs w:val="28"/>
        </w:rPr>
      </w:pPr>
      <w:r w:rsidRPr="00092534">
        <w:rPr>
          <w:sz w:val="28"/>
          <w:szCs w:val="28"/>
        </w:rPr>
        <w:t xml:space="preserve">Name two things that both legs have in common. </w:t>
      </w:r>
    </w:p>
    <w:p w:rsidR="00C67825" w:rsidRPr="00092534" w:rsidRDefault="00C67825" w:rsidP="00C67825">
      <w:pPr>
        <w:pStyle w:val="ListParagraph"/>
        <w:bidi w:val="0"/>
        <w:rPr>
          <w:sz w:val="28"/>
          <w:szCs w:val="28"/>
        </w:rPr>
      </w:pPr>
      <w:r w:rsidRPr="00092534">
        <w:rPr>
          <w:sz w:val="28"/>
          <w:szCs w:val="28"/>
        </w:rPr>
        <w:t>Name two things that are different</w:t>
      </w:r>
    </w:p>
    <w:p w:rsidR="00C67825" w:rsidRDefault="00C67825" w:rsidP="00C67825">
      <w:pPr>
        <w:pStyle w:val="ListParagraph"/>
        <w:numPr>
          <w:ilvl w:val="0"/>
          <w:numId w:val="7"/>
        </w:numPr>
        <w:bidi w:val="0"/>
        <w:spacing w:after="200" w:line="276" w:lineRule="auto"/>
        <w:rPr>
          <w:sz w:val="28"/>
          <w:szCs w:val="28"/>
        </w:rPr>
      </w:pPr>
      <w:r w:rsidRPr="00092534">
        <w:rPr>
          <w:sz w:val="28"/>
          <w:szCs w:val="28"/>
        </w:rPr>
        <w:t>One leg belongs to a woman. Can you infer which? Explain how you decided.</w:t>
      </w:r>
    </w:p>
    <w:p w:rsidR="00C67825" w:rsidRDefault="00C67825" w:rsidP="00C67825">
      <w:pPr>
        <w:pStyle w:val="ListParagraph"/>
        <w:numPr>
          <w:ilvl w:val="0"/>
          <w:numId w:val="7"/>
        </w:numPr>
        <w:bidi w:val="0"/>
        <w:spacing w:after="200" w:line="276" w:lineRule="auto"/>
        <w:rPr>
          <w:sz w:val="28"/>
          <w:szCs w:val="28"/>
        </w:rPr>
      </w:pPr>
      <w:r w:rsidRPr="00092534">
        <w:rPr>
          <w:sz w:val="28"/>
          <w:szCs w:val="28"/>
        </w:rPr>
        <w:t>We can infer that picture B was not taken in the city because _______________</w:t>
      </w:r>
      <w:r>
        <w:rPr>
          <w:sz w:val="28"/>
          <w:szCs w:val="28"/>
        </w:rPr>
        <w:t>_____________</w:t>
      </w:r>
    </w:p>
    <w:p w:rsidR="00C67825" w:rsidRPr="00C67825" w:rsidRDefault="00C67825" w:rsidP="00C67825">
      <w:pPr>
        <w:pStyle w:val="ListParagraph"/>
        <w:bidi w:val="0"/>
        <w:spacing w:after="200" w:line="276" w:lineRule="auto"/>
        <w:rPr>
          <w:sz w:val="28"/>
          <w:szCs w:val="28"/>
        </w:rPr>
      </w:pPr>
    </w:p>
    <w:p w:rsidR="00C67825" w:rsidRDefault="00C67825" w:rsidP="00C67825">
      <w:pPr>
        <w:pStyle w:val="ListParagraph"/>
        <w:bidi w:val="0"/>
        <w:rPr>
          <w:b/>
          <w:bCs/>
          <w:sz w:val="28"/>
          <w:szCs w:val="28"/>
          <w:u w:val="single"/>
        </w:rPr>
      </w:pPr>
      <w:r w:rsidRPr="00ED557F">
        <w:rPr>
          <w:b/>
          <w:bCs/>
          <w:sz w:val="28"/>
          <w:szCs w:val="28"/>
          <w:u w:val="single"/>
        </w:rPr>
        <w:t>Look at picture A</w:t>
      </w:r>
      <w:r>
        <w:rPr>
          <w:b/>
          <w:bCs/>
          <w:sz w:val="28"/>
          <w:szCs w:val="28"/>
          <w:u w:val="single"/>
        </w:rPr>
        <w:t xml:space="preserve"> </w:t>
      </w:r>
    </w:p>
    <w:p w:rsidR="00C67825" w:rsidRPr="00ED557F" w:rsidRDefault="00C67825" w:rsidP="00C67825">
      <w:pPr>
        <w:pStyle w:val="ListParagraph"/>
        <w:bidi w:val="0"/>
        <w:rPr>
          <w:sz w:val="28"/>
          <w:szCs w:val="28"/>
        </w:rPr>
      </w:pPr>
    </w:p>
    <w:p w:rsidR="00C67825" w:rsidRPr="00092534" w:rsidRDefault="00C67825" w:rsidP="00C67825">
      <w:pPr>
        <w:pStyle w:val="ListParagraph"/>
        <w:numPr>
          <w:ilvl w:val="0"/>
          <w:numId w:val="7"/>
        </w:numPr>
        <w:bidi w:val="0"/>
        <w:spacing w:after="200" w:line="276" w:lineRule="auto"/>
        <w:rPr>
          <w:sz w:val="28"/>
          <w:szCs w:val="28"/>
        </w:rPr>
      </w:pPr>
      <w:r w:rsidRPr="00092534">
        <w:rPr>
          <w:sz w:val="28"/>
          <w:szCs w:val="28"/>
        </w:rPr>
        <w:t>Name two surprising things about the man in this picture? (hint – how old do you think the man is? What is in his hand?)</w:t>
      </w:r>
    </w:p>
    <w:p w:rsidR="00C67825" w:rsidRDefault="00C67825" w:rsidP="00C67825">
      <w:pPr>
        <w:pStyle w:val="ListParagraph"/>
        <w:numPr>
          <w:ilvl w:val="0"/>
          <w:numId w:val="7"/>
        </w:numPr>
        <w:bidi w:val="0"/>
        <w:spacing w:after="200" w:line="276" w:lineRule="auto"/>
        <w:rPr>
          <w:sz w:val="28"/>
          <w:szCs w:val="28"/>
        </w:rPr>
      </w:pPr>
      <w:r w:rsidRPr="00092534">
        <w:rPr>
          <w:sz w:val="28"/>
          <w:szCs w:val="28"/>
        </w:rPr>
        <w:t>We can infer that the man in picture A has not rented a car. State one fact that supports your answer.</w:t>
      </w:r>
    </w:p>
    <w:p w:rsidR="00C67825" w:rsidRDefault="00C67825" w:rsidP="00C67825">
      <w:pPr>
        <w:pStyle w:val="ListParagraph"/>
        <w:bidi w:val="0"/>
        <w:spacing w:after="200" w:line="276" w:lineRule="auto"/>
        <w:rPr>
          <w:sz w:val="28"/>
          <w:szCs w:val="28"/>
        </w:rPr>
      </w:pPr>
    </w:p>
    <w:p w:rsidR="00C67825" w:rsidRDefault="00C67825" w:rsidP="00C67825">
      <w:pPr>
        <w:pStyle w:val="ListParagraph"/>
        <w:bidi w:val="0"/>
        <w:spacing w:after="200" w:line="276" w:lineRule="auto"/>
        <w:rPr>
          <w:sz w:val="28"/>
          <w:szCs w:val="28"/>
        </w:rPr>
      </w:pPr>
    </w:p>
    <w:p w:rsidR="00C67825" w:rsidRDefault="00C67825" w:rsidP="00C67825">
      <w:pPr>
        <w:pStyle w:val="ListParagraph"/>
        <w:bidi w:val="0"/>
        <w:spacing w:after="200" w:line="276" w:lineRule="auto"/>
        <w:ind w:left="4320"/>
        <w:rPr>
          <w:sz w:val="28"/>
          <w:szCs w:val="28"/>
        </w:rPr>
      </w:pPr>
      <w:r>
        <w:rPr>
          <w:sz w:val="28"/>
          <w:szCs w:val="28"/>
        </w:rPr>
        <w:t>(Continue to the</w:t>
      </w:r>
      <w:bookmarkStart w:id="0" w:name="_GoBack"/>
      <w:bookmarkEnd w:id="0"/>
      <w:r>
        <w:rPr>
          <w:sz w:val="28"/>
          <w:szCs w:val="28"/>
        </w:rPr>
        <w:t xml:space="preserve"> next page!)</w:t>
      </w:r>
    </w:p>
    <w:p w:rsidR="00C67825" w:rsidRDefault="00C67825" w:rsidP="00C67825">
      <w:pPr>
        <w:pStyle w:val="ListParagraph"/>
        <w:bidi w:val="0"/>
        <w:rPr>
          <w:sz w:val="28"/>
          <w:szCs w:val="28"/>
        </w:rPr>
      </w:pPr>
    </w:p>
    <w:p w:rsidR="00C67825" w:rsidRDefault="00C67825" w:rsidP="00C67825">
      <w:pPr>
        <w:pStyle w:val="ListParagraph"/>
        <w:bidi w:val="0"/>
        <w:rPr>
          <w:b/>
          <w:bCs/>
          <w:sz w:val="28"/>
          <w:szCs w:val="28"/>
          <w:u w:val="single"/>
        </w:rPr>
      </w:pPr>
      <w:r w:rsidRPr="00ED557F">
        <w:rPr>
          <w:b/>
          <w:bCs/>
          <w:sz w:val="28"/>
          <w:szCs w:val="28"/>
          <w:u w:val="single"/>
        </w:rPr>
        <w:t>Look at both pictures</w:t>
      </w:r>
    </w:p>
    <w:p w:rsidR="00C67825" w:rsidRPr="00ED557F" w:rsidRDefault="00C67825" w:rsidP="00C67825">
      <w:pPr>
        <w:pStyle w:val="ListParagraph"/>
        <w:bidi w:val="0"/>
        <w:rPr>
          <w:b/>
          <w:bCs/>
          <w:sz w:val="28"/>
          <w:szCs w:val="28"/>
          <w:u w:val="single"/>
        </w:rPr>
      </w:pPr>
    </w:p>
    <w:p w:rsidR="00C67825" w:rsidRPr="00092534" w:rsidRDefault="00C67825" w:rsidP="00C67825">
      <w:pPr>
        <w:pStyle w:val="ListParagraph"/>
        <w:numPr>
          <w:ilvl w:val="0"/>
          <w:numId w:val="7"/>
        </w:numPr>
        <w:bidi w:val="0"/>
        <w:spacing w:after="200" w:line="276" w:lineRule="auto"/>
        <w:rPr>
          <w:sz w:val="28"/>
          <w:szCs w:val="28"/>
        </w:rPr>
      </w:pPr>
      <w:r w:rsidRPr="00092534">
        <w:rPr>
          <w:sz w:val="28"/>
          <w:szCs w:val="28"/>
        </w:rPr>
        <w:t>Compare the shoes in both pictures. In what way are they different?</w:t>
      </w:r>
    </w:p>
    <w:p w:rsidR="00C67825" w:rsidRPr="00092534" w:rsidRDefault="00C67825" w:rsidP="00C67825">
      <w:pPr>
        <w:pStyle w:val="ListParagraph"/>
        <w:numPr>
          <w:ilvl w:val="0"/>
          <w:numId w:val="7"/>
        </w:numPr>
        <w:bidi w:val="0"/>
        <w:spacing w:after="200" w:line="276" w:lineRule="auto"/>
        <w:rPr>
          <w:sz w:val="28"/>
          <w:szCs w:val="28"/>
        </w:rPr>
      </w:pPr>
      <w:r w:rsidRPr="00092534">
        <w:rPr>
          <w:sz w:val="28"/>
          <w:szCs w:val="28"/>
        </w:rPr>
        <w:t xml:space="preserve">Where could you find such pictures? </w:t>
      </w:r>
    </w:p>
    <w:p w:rsidR="00C67825" w:rsidRDefault="00C67825" w:rsidP="00C67825">
      <w:pPr>
        <w:pStyle w:val="ListParagraph"/>
        <w:numPr>
          <w:ilvl w:val="0"/>
          <w:numId w:val="4"/>
        </w:numPr>
        <w:bidi w:val="0"/>
        <w:spacing w:after="200" w:line="276" w:lineRule="auto"/>
      </w:pPr>
      <w:r w:rsidRPr="00225445">
        <w:rPr>
          <w:sz w:val="28"/>
          <w:szCs w:val="28"/>
        </w:rPr>
        <w:t>In a diary?     b) In a travel magazine?       c) In an encyclopedia?</w:t>
      </w:r>
    </w:p>
    <w:p w:rsidR="00B13264" w:rsidRPr="00081F6A" w:rsidRDefault="00B13264" w:rsidP="00C67825">
      <w:pPr>
        <w:jc w:val="right"/>
      </w:pPr>
    </w:p>
    <w:sectPr w:rsidR="00B13264" w:rsidRPr="00081F6A" w:rsidSect="006E73CC">
      <w:footerReference w:type="default" r:id="rId10"/>
      <w:pgSz w:w="11906" w:h="16838"/>
      <w:pgMar w:top="1440" w:right="1800" w:bottom="1440" w:left="1800" w:header="708" w:footer="2381" w:gutter="0"/>
      <w:pgBorders w:offsetFrom="page">
        <w:top w:val="thinThickThinLargeGap" w:sz="24" w:space="24" w:color="5F497A" w:themeColor="accent4" w:themeShade="BF"/>
        <w:left w:val="thinThickThinLargeGap" w:sz="24" w:space="24" w:color="5F497A" w:themeColor="accent4" w:themeShade="BF"/>
        <w:bottom w:val="thinThickThinLargeGap" w:sz="24" w:space="24" w:color="5F497A" w:themeColor="accent4" w:themeShade="BF"/>
        <w:right w:val="thinThickThinLargeGap" w:sz="24" w:space="24" w:color="5F497A" w:themeColor="accent4" w:themeShade="BF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0FC7" w:rsidRDefault="000D0FC7" w:rsidP="0067156D">
      <w:r>
        <w:separator/>
      </w:r>
    </w:p>
  </w:endnote>
  <w:endnote w:type="continuationSeparator" w:id="0">
    <w:p w:rsidR="000D0FC7" w:rsidRDefault="000D0FC7" w:rsidP="00671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2A58" w:rsidRDefault="00BA4367">
    <w:pPr>
      <w:pStyle w:val="Footer"/>
    </w:pPr>
    <w:r>
      <w:rPr>
        <w:rFonts w:cs="Arial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3429000</wp:posOffset>
              </wp:positionH>
              <wp:positionV relativeFrom="paragraph">
                <wp:posOffset>455295</wp:posOffset>
              </wp:positionV>
              <wp:extent cx="1503680" cy="453390"/>
              <wp:effectExtent l="9525" t="7620" r="10795" b="571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3680" cy="4533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E73CC" w:rsidRDefault="006E73CC" w:rsidP="006E73CC">
                          <w:pPr>
                            <w:jc w:val="center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 xml:space="preserve"> </w:t>
                          </w:r>
                          <w:r w:rsidRPr="008C619C">
                            <w:rPr>
                              <w:rFonts w:asciiTheme="minorHAnsi" w:hAnsiTheme="minorHAnsi" w:cs="Arial"/>
                              <w:sz w:val="22"/>
                              <w:szCs w:val="22"/>
                            </w:rPr>
                            <w:t>Naomi Epstein</w:t>
                          </w:r>
                          <w:r w:rsidRPr="00DF3249">
                            <w:rPr>
                              <w:rFonts w:cs="Arial"/>
                              <w:rtl/>
                            </w:rPr>
                            <w:t>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270pt;margin-top:35.85pt;width:118.4pt;height:35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" strokecolor="white [3212]">
              <v:textbox>
                <w:txbxContent>
                  <w:p w:rsidR="006E73CC" w:rsidRDefault="006E73CC" w:rsidP="006E73CC">
                    <w:pPr>
                      <w:jc w:val="center"/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 xml:space="preserve"> </w:t>
                    </w:r>
                    <w:r w:rsidRPr="008C619C">
                      <w:rPr>
                        <w:rFonts w:asciiTheme="minorHAnsi" w:hAnsiTheme="minorHAnsi" w:cs="Arial"/>
                        <w:sz w:val="22"/>
                        <w:szCs w:val="22"/>
                      </w:rPr>
                      <w:t>Naomi Epstein</w:t>
                    </w:r>
                    <w:r w:rsidRPr="00DF3249">
                      <w:rPr>
                        <w:rFonts w:cs="Arial"/>
                        <w:rtl/>
                      </w:rPr>
                      <w:t>©</w:t>
                    </w:r>
                  </w:p>
                </w:txbxContent>
              </v:textbox>
            </v:shape>
          </w:pict>
        </mc:Fallback>
      </mc:AlternateContent>
    </w:r>
    <w:r w:rsidR="006E73CC">
      <w:rPr>
        <w:rFonts w:cs="Arial"/>
        <w:noProof/>
        <w:rtl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5248133</wp:posOffset>
          </wp:positionH>
          <wp:positionV relativeFrom="paragraph">
            <wp:posOffset>11013</wp:posOffset>
          </wp:positionV>
          <wp:extent cx="768701" cy="997566"/>
          <wp:effectExtent l="38100" t="0" r="12349" b="526434"/>
          <wp:wrapNone/>
          <wp:docPr id="3" name="תמונה 1" descr="C:\Users\user\Pictures\misc\puffin or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Pictures\misc\puffin orig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50000"/>
                  </a:blip>
                  <a:srcRect l="25467" t="14589" r="22892"/>
                  <a:stretch>
                    <a:fillRect/>
                  </a:stretch>
                </pic:blipFill>
                <pic:spPr bwMode="auto">
                  <a:xfrm>
                    <a:off x="0" y="0"/>
                    <a:ext cx="768701" cy="9975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>
                    <a:reflection blurRad="6350" stA="50000" endA="300" endPos="55000" dir="5400000" sy="-100000" algn="bl" rotWithShape="0"/>
                  </a:effec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0FC7" w:rsidRDefault="000D0FC7" w:rsidP="0067156D">
      <w:r>
        <w:separator/>
      </w:r>
    </w:p>
  </w:footnote>
  <w:footnote w:type="continuationSeparator" w:id="0">
    <w:p w:rsidR="000D0FC7" w:rsidRDefault="000D0FC7" w:rsidP="006715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951D27"/>
    <w:multiLevelType w:val="hybridMultilevel"/>
    <w:tmpl w:val="F88476C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20728FA"/>
    <w:multiLevelType w:val="hybridMultilevel"/>
    <w:tmpl w:val="F22E61F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5B6CF8"/>
    <w:multiLevelType w:val="hybridMultilevel"/>
    <w:tmpl w:val="C61A4640"/>
    <w:lvl w:ilvl="0" w:tplc="5C1E76B6">
      <w:start w:val="1"/>
      <w:numFmt w:val="upp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6D0FAE"/>
    <w:multiLevelType w:val="hybridMultilevel"/>
    <w:tmpl w:val="8D9C05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481F44"/>
    <w:multiLevelType w:val="hybridMultilevel"/>
    <w:tmpl w:val="85F0EB26"/>
    <w:lvl w:ilvl="0" w:tplc="5754B14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D924CC"/>
    <w:multiLevelType w:val="hybridMultilevel"/>
    <w:tmpl w:val="ACFA9C3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B2643E"/>
    <w:multiLevelType w:val="hybridMultilevel"/>
    <w:tmpl w:val="755CAFEC"/>
    <w:lvl w:ilvl="0" w:tplc="E9F6063C">
      <w:start w:val="1"/>
      <w:numFmt w:val="lowerLetter"/>
      <w:lvlText w:val="%1)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CB0"/>
    <w:rsid w:val="00016CB0"/>
    <w:rsid w:val="000434B5"/>
    <w:rsid w:val="00081F6A"/>
    <w:rsid w:val="00082A58"/>
    <w:rsid w:val="000A1311"/>
    <w:rsid w:val="000A7D0D"/>
    <w:rsid w:val="000D0FC7"/>
    <w:rsid w:val="00225445"/>
    <w:rsid w:val="00384E64"/>
    <w:rsid w:val="004009C6"/>
    <w:rsid w:val="0043307D"/>
    <w:rsid w:val="00481AB7"/>
    <w:rsid w:val="004B731E"/>
    <w:rsid w:val="00582EE6"/>
    <w:rsid w:val="00584F8F"/>
    <w:rsid w:val="00663650"/>
    <w:rsid w:val="0067156D"/>
    <w:rsid w:val="006E73CC"/>
    <w:rsid w:val="0071338C"/>
    <w:rsid w:val="007C25AA"/>
    <w:rsid w:val="008C619C"/>
    <w:rsid w:val="009052FE"/>
    <w:rsid w:val="00914C82"/>
    <w:rsid w:val="00947A2F"/>
    <w:rsid w:val="0097004D"/>
    <w:rsid w:val="009E3B26"/>
    <w:rsid w:val="00A06716"/>
    <w:rsid w:val="00A3226C"/>
    <w:rsid w:val="00A46B9A"/>
    <w:rsid w:val="00A66A56"/>
    <w:rsid w:val="00B13264"/>
    <w:rsid w:val="00B84710"/>
    <w:rsid w:val="00B918AE"/>
    <w:rsid w:val="00BA4367"/>
    <w:rsid w:val="00C67825"/>
    <w:rsid w:val="00C80555"/>
    <w:rsid w:val="00D301D1"/>
    <w:rsid w:val="00D64C2D"/>
    <w:rsid w:val="00D80CA7"/>
    <w:rsid w:val="00D915E3"/>
    <w:rsid w:val="00D95486"/>
    <w:rsid w:val="00DB2D72"/>
    <w:rsid w:val="00DB4D00"/>
    <w:rsid w:val="00DF3249"/>
    <w:rsid w:val="00E06F7E"/>
    <w:rsid w:val="00E54735"/>
    <w:rsid w:val="00F671FC"/>
    <w:rsid w:val="00FF1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AE8A70"/>
  <w15:docId w15:val="{090E51A0-C170-4A50-9600-7E7E2B13F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31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544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54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44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7156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156D"/>
  </w:style>
  <w:style w:type="paragraph" w:styleId="Footer">
    <w:name w:val="footer"/>
    <w:basedOn w:val="Normal"/>
    <w:link w:val="FooterChar"/>
    <w:uiPriority w:val="99"/>
    <w:semiHidden/>
    <w:unhideWhenUsed/>
    <w:rsid w:val="0067156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156D"/>
  </w:style>
  <w:style w:type="paragraph" w:styleId="Caption">
    <w:name w:val="caption"/>
    <w:basedOn w:val="Normal"/>
    <w:next w:val="Normal"/>
    <w:uiPriority w:val="35"/>
    <w:unhideWhenUsed/>
    <w:qFormat/>
    <w:rsid w:val="00E54735"/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rsid w:val="004B731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81AB7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9E3B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96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D3B7AC-4F8F-4365-9663-05BA47975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The Travellers 2</Template>
  <TotalTime>0</TotalTime>
  <Pages>2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Naomi</cp:lastModifiedBy>
  <cp:revision>2</cp:revision>
  <cp:lastPrinted>2016-12-19T21:22:00Z</cp:lastPrinted>
  <dcterms:created xsi:type="dcterms:W3CDTF">2020-03-17T14:23:00Z</dcterms:created>
  <dcterms:modified xsi:type="dcterms:W3CDTF">2020-03-17T14:23:00Z</dcterms:modified>
</cp:coreProperties>
</file>