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31E" w:rsidRDefault="009E3B26" w:rsidP="004B731E">
      <w:pPr>
        <w:bidi w:val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The Present</w:t>
      </w:r>
      <w:r w:rsidR="00200012">
        <w:rPr>
          <w:b/>
          <w:bCs/>
          <w:sz w:val="36"/>
          <w:szCs w:val="36"/>
          <w:u w:val="single"/>
        </w:rPr>
        <w:t xml:space="preserve"> – Answer Sheet</w:t>
      </w:r>
    </w:p>
    <w:p w:rsidR="009E3B26" w:rsidRDefault="009E3B26" w:rsidP="009E3B26">
      <w:pPr>
        <w:bidi w:val="0"/>
        <w:jc w:val="center"/>
        <w:rPr>
          <w:b/>
          <w:bCs/>
          <w:sz w:val="36"/>
          <w:szCs w:val="36"/>
          <w:u w:val="single"/>
        </w:rPr>
      </w:pPr>
    </w:p>
    <w:p w:rsidR="009E3B26" w:rsidRDefault="009E3B26" w:rsidP="00B918AE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People who send text messages on their cell phones often use </w:t>
      </w:r>
      <w:r w:rsidRPr="009E3B26">
        <w:rPr>
          <w:i/>
          <w:iCs/>
          <w:sz w:val="28"/>
          <w:szCs w:val="28"/>
        </w:rPr>
        <w:t>abbreviations</w:t>
      </w:r>
      <w:r>
        <w:rPr>
          <w:sz w:val="28"/>
          <w:szCs w:val="28"/>
        </w:rPr>
        <w:t>, such as “</w:t>
      </w:r>
      <w:r w:rsidR="00B918AE">
        <w:rPr>
          <w:sz w:val="28"/>
          <w:szCs w:val="28"/>
        </w:rPr>
        <w:t>IDK</w:t>
      </w:r>
      <w:r>
        <w:rPr>
          <w:sz w:val="28"/>
          <w:szCs w:val="28"/>
        </w:rPr>
        <w:t xml:space="preserve">” instead of “I </w:t>
      </w:r>
      <w:r w:rsidR="00B918AE">
        <w:rPr>
          <w:sz w:val="28"/>
          <w:szCs w:val="28"/>
        </w:rPr>
        <w:t>don’t know</w:t>
      </w:r>
      <w:r>
        <w:rPr>
          <w:sz w:val="28"/>
          <w:szCs w:val="28"/>
        </w:rPr>
        <w:t xml:space="preserve">”.  </w:t>
      </w:r>
    </w:p>
    <w:p w:rsidR="009E3B26" w:rsidRDefault="009E3B26" w:rsidP="009E3B26">
      <w:pPr>
        <w:bidi w:val="0"/>
        <w:rPr>
          <w:sz w:val="28"/>
          <w:szCs w:val="28"/>
        </w:rPr>
      </w:pPr>
    </w:p>
    <w:p w:rsidR="009E3B26" w:rsidRPr="00943AB1" w:rsidRDefault="009E3B26" w:rsidP="009E3B26">
      <w:pPr>
        <w:bidi w:val="0"/>
        <w:rPr>
          <w:b/>
          <w:bCs/>
          <w:sz w:val="28"/>
          <w:szCs w:val="28"/>
          <w:u w:val="single"/>
        </w:rPr>
      </w:pPr>
      <w:r w:rsidRPr="00943AB1">
        <w:rPr>
          <w:b/>
          <w:bCs/>
          <w:sz w:val="28"/>
          <w:szCs w:val="28"/>
          <w:u w:val="single"/>
        </w:rPr>
        <w:t>Part One:</w:t>
      </w:r>
    </w:p>
    <w:p w:rsidR="001F211A" w:rsidRDefault="00C80555" w:rsidP="000A1311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Match the following abbreviations </w:t>
      </w:r>
      <w:r w:rsidR="009E3B26">
        <w:rPr>
          <w:sz w:val="28"/>
          <w:szCs w:val="28"/>
        </w:rPr>
        <w:t xml:space="preserve">to their </w:t>
      </w:r>
      <w:r>
        <w:rPr>
          <w:sz w:val="28"/>
          <w:szCs w:val="28"/>
        </w:rPr>
        <w:t xml:space="preserve">meanings </w:t>
      </w:r>
    </w:p>
    <w:p w:rsidR="009E3B26" w:rsidRDefault="00C80555" w:rsidP="001F211A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="001F211A">
        <w:rPr>
          <w:sz w:val="28"/>
          <w:szCs w:val="28"/>
        </w:rPr>
        <w:t>Use the word bank</w:t>
      </w:r>
      <w:r>
        <w:rPr>
          <w:sz w:val="28"/>
          <w:szCs w:val="28"/>
        </w:rPr>
        <w:t xml:space="preserve"> below).</w:t>
      </w:r>
    </w:p>
    <w:p w:rsidR="009E3B26" w:rsidRDefault="009E3B26" w:rsidP="000A1311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Add a translation into your language.</w:t>
      </w:r>
    </w:p>
    <w:p w:rsidR="009E3B26" w:rsidRPr="009E3B26" w:rsidRDefault="009E3B26" w:rsidP="009E3B26">
      <w:pPr>
        <w:bidi w:val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2791"/>
        <w:gridCol w:w="2765"/>
      </w:tblGrid>
      <w:tr w:rsidR="001F211A" w:rsidTr="00B1106E">
        <w:tc>
          <w:tcPr>
            <w:tcW w:w="2952" w:type="dxa"/>
          </w:tcPr>
          <w:p w:rsidR="001F211A" w:rsidRPr="001F211A" w:rsidRDefault="001F211A" w:rsidP="001F211A">
            <w:pPr>
              <w:jc w:val="center"/>
              <w:rPr>
                <w:b/>
                <w:bCs/>
                <w:sz w:val="28"/>
                <w:szCs w:val="28"/>
              </w:rPr>
            </w:pPr>
            <w:r w:rsidRPr="001F211A">
              <w:rPr>
                <w:b/>
                <w:bCs/>
                <w:sz w:val="28"/>
                <w:szCs w:val="28"/>
              </w:rPr>
              <w:t xml:space="preserve">The </w:t>
            </w:r>
            <w:r>
              <w:rPr>
                <w:b/>
                <w:bCs/>
                <w:sz w:val="28"/>
                <w:szCs w:val="28"/>
              </w:rPr>
              <w:t>M</w:t>
            </w:r>
            <w:r w:rsidRPr="001F211A">
              <w:rPr>
                <w:b/>
                <w:bCs/>
                <w:sz w:val="28"/>
                <w:szCs w:val="28"/>
              </w:rPr>
              <w:t>eaning</w:t>
            </w:r>
          </w:p>
        </w:tc>
        <w:tc>
          <w:tcPr>
            <w:tcW w:w="2952" w:type="dxa"/>
          </w:tcPr>
          <w:p w:rsidR="001F211A" w:rsidRPr="001F211A" w:rsidRDefault="001F211A" w:rsidP="001F211A">
            <w:pPr>
              <w:jc w:val="center"/>
              <w:rPr>
                <w:b/>
                <w:bCs/>
                <w:sz w:val="28"/>
                <w:szCs w:val="28"/>
              </w:rPr>
            </w:pPr>
            <w:r w:rsidRPr="001F211A">
              <w:rPr>
                <w:b/>
                <w:bCs/>
                <w:sz w:val="28"/>
                <w:szCs w:val="28"/>
              </w:rPr>
              <w:t>The Abbreviation</w:t>
            </w:r>
          </w:p>
        </w:tc>
        <w:tc>
          <w:tcPr>
            <w:tcW w:w="2952" w:type="dxa"/>
          </w:tcPr>
          <w:p w:rsidR="001F211A" w:rsidRPr="001F211A" w:rsidRDefault="001F211A" w:rsidP="001F211A">
            <w:pPr>
              <w:jc w:val="center"/>
              <w:rPr>
                <w:b/>
                <w:bCs/>
                <w:sz w:val="28"/>
                <w:szCs w:val="28"/>
              </w:rPr>
            </w:pPr>
            <w:r w:rsidRPr="001F211A">
              <w:rPr>
                <w:b/>
                <w:bCs/>
                <w:sz w:val="28"/>
                <w:szCs w:val="28"/>
              </w:rPr>
              <w:t>Translation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 My Words</w:t>
            </w:r>
          </w:p>
          <w:p w:rsidR="001F211A" w:rsidRPr="001F211A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MMW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rFonts w:hint="cs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הקשיבו לי היטב / זיכרו מה שאני אומר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 You Missed It</w:t>
            </w:r>
          </w:p>
          <w:p w:rsidR="001F211A" w:rsidRPr="00E06F7E" w:rsidRDefault="001F211A" w:rsidP="001F211A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ICYMI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במקרה שפיספסת...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Thank You Very Much</w:t>
            </w:r>
          </w:p>
          <w:p w:rsidR="001F211A" w:rsidRPr="00E06F7E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TYVM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תודה רבה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Waste of Time</w:t>
            </w:r>
          </w:p>
          <w:p w:rsidR="001F211A" w:rsidRPr="00E06F7E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  <w:rtl/>
              </w:rPr>
            </w:pPr>
            <w:r w:rsidRPr="00E06F7E">
              <w:rPr>
                <w:sz w:val="28"/>
                <w:szCs w:val="28"/>
              </w:rPr>
              <w:t>CWO</w:t>
            </w:r>
            <w:r w:rsidR="001F211A">
              <w:rPr>
                <w:sz w:val="28"/>
                <w:szCs w:val="28"/>
              </w:rPr>
              <w:t>T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בזבוז זמן גמור</w:t>
            </w:r>
          </w:p>
        </w:tc>
      </w:tr>
      <w:tr w:rsidR="009E3B26" w:rsidTr="00B1106E">
        <w:tc>
          <w:tcPr>
            <w:tcW w:w="2952" w:type="dxa"/>
          </w:tcPr>
          <w:p w:rsidR="009E3B26" w:rsidRDefault="009E3B26" w:rsidP="00B1106E">
            <w:pPr>
              <w:bidi w:val="0"/>
              <w:rPr>
                <w:sz w:val="28"/>
                <w:szCs w:val="28"/>
              </w:rPr>
            </w:pPr>
          </w:p>
          <w:p w:rsidR="001F211A" w:rsidRPr="00E06F7E" w:rsidRDefault="00200012" w:rsidP="001F211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End of Discussion</w:t>
            </w: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EOD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סוף פסוק , אין על מה לדון</w:t>
            </w:r>
          </w:p>
        </w:tc>
      </w:tr>
      <w:tr w:rsidR="009E3B26" w:rsidTr="00B1106E">
        <w:tc>
          <w:tcPr>
            <w:tcW w:w="2952" w:type="dxa"/>
          </w:tcPr>
          <w:p w:rsidR="009E3B26" w:rsidRDefault="009E3B26" w:rsidP="00B1106E">
            <w:pPr>
              <w:rPr>
                <w:sz w:val="28"/>
                <w:szCs w:val="28"/>
              </w:rPr>
            </w:pPr>
          </w:p>
          <w:p w:rsidR="001F211A" w:rsidRPr="00E06F7E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don’t care</w:t>
            </w: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IDC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לא אכפת לי</w:t>
            </w:r>
          </w:p>
        </w:tc>
      </w:tr>
      <w:tr w:rsidR="009E3B26" w:rsidTr="00B1106E">
        <w:tc>
          <w:tcPr>
            <w:tcW w:w="2952" w:type="dxa"/>
          </w:tcPr>
          <w:p w:rsidR="009E3B26" w:rsidRDefault="009E3B26" w:rsidP="00B1106E">
            <w:pPr>
              <w:rPr>
                <w:sz w:val="28"/>
                <w:szCs w:val="28"/>
              </w:rPr>
            </w:pPr>
          </w:p>
          <w:p w:rsidR="001F211A" w:rsidRPr="00E06F7E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Great</w:t>
            </w: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GR8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נפלא, גדול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See you soon!</w:t>
            </w:r>
          </w:p>
          <w:p w:rsidR="001F211A" w:rsidRPr="00E06F7E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CUS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נתראה בקרוב!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right back</w:t>
            </w:r>
          </w:p>
          <w:p w:rsidR="001F211A" w:rsidRPr="00E06F7E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BRB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אחזור מייד / אשוב מייד</w:t>
            </w:r>
          </w:p>
        </w:tc>
      </w:tr>
      <w:tr w:rsidR="009E3B26" w:rsidTr="00B1106E">
        <w:tc>
          <w:tcPr>
            <w:tcW w:w="2952" w:type="dxa"/>
          </w:tcPr>
          <w:p w:rsidR="009E3B26" w:rsidRDefault="009E3B26" w:rsidP="00B1106E">
            <w:pPr>
              <w:rPr>
                <w:sz w:val="28"/>
                <w:szCs w:val="28"/>
              </w:rPr>
            </w:pPr>
          </w:p>
          <w:p w:rsidR="001F211A" w:rsidRPr="00E06F7E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Laughing out loud</w:t>
            </w: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LOL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צוחק בקול רם</w:t>
            </w:r>
          </w:p>
        </w:tc>
      </w:tr>
      <w:tr w:rsidR="009E3B26" w:rsidTr="00B1106E">
        <w:tc>
          <w:tcPr>
            <w:tcW w:w="2952" w:type="dxa"/>
          </w:tcPr>
          <w:p w:rsidR="009E3B26" w:rsidRDefault="009E3B26" w:rsidP="00B1106E">
            <w:pPr>
              <w:rPr>
                <w:sz w:val="28"/>
                <w:szCs w:val="28"/>
              </w:rPr>
            </w:pPr>
          </w:p>
          <w:p w:rsidR="001F211A" w:rsidRPr="00E06F7E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Oh my GOD</w:t>
            </w:r>
          </w:p>
        </w:tc>
        <w:tc>
          <w:tcPr>
            <w:tcW w:w="2952" w:type="dxa"/>
          </w:tcPr>
          <w:p w:rsidR="009E3B26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OMG</w:t>
            </w:r>
          </w:p>
          <w:p w:rsidR="00200012" w:rsidRDefault="00200012" w:rsidP="00B918AE">
            <w:pPr>
              <w:jc w:val="center"/>
              <w:rPr>
                <w:sz w:val="28"/>
                <w:szCs w:val="28"/>
              </w:rPr>
            </w:pPr>
          </w:p>
          <w:p w:rsidR="00200012" w:rsidRPr="00E06F7E" w:rsidRDefault="00200012" w:rsidP="00B918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אלוהים אדירים</w:t>
            </w:r>
          </w:p>
        </w:tc>
      </w:tr>
      <w:tr w:rsidR="009E3B26" w:rsidTr="00B1106E">
        <w:tc>
          <w:tcPr>
            <w:tcW w:w="2952" w:type="dxa"/>
          </w:tcPr>
          <w:p w:rsidR="009E3B26" w:rsidRDefault="00200012" w:rsidP="00B11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my opinion</w:t>
            </w:r>
          </w:p>
          <w:p w:rsidR="001F211A" w:rsidRPr="00E06F7E" w:rsidRDefault="001F211A" w:rsidP="00B1106E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9E3B26" w:rsidRPr="00E06F7E" w:rsidRDefault="009E3B26" w:rsidP="00B918AE">
            <w:pPr>
              <w:jc w:val="center"/>
              <w:rPr>
                <w:sz w:val="28"/>
                <w:szCs w:val="28"/>
              </w:rPr>
            </w:pPr>
            <w:r w:rsidRPr="00E06F7E">
              <w:rPr>
                <w:sz w:val="28"/>
                <w:szCs w:val="28"/>
              </w:rPr>
              <w:t>IMO</w:t>
            </w:r>
          </w:p>
        </w:tc>
        <w:tc>
          <w:tcPr>
            <w:tcW w:w="2952" w:type="dxa"/>
          </w:tcPr>
          <w:p w:rsidR="009E3B26" w:rsidRPr="00E06F7E" w:rsidRDefault="00FB4D3F" w:rsidP="00B1106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לפי דעתי</w:t>
            </w:r>
          </w:p>
        </w:tc>
      </w:tr>
    </w:tbl>
    <w:p w:rsidR="004B731E" w:rsidRPr="00D64C2D" w:rsidRDefault="004B731E" w:rsidP="004B731E">
      <w:pPr>
        <w:bidi w:val="0"/>
        <w:jc w:val="center"/>
        <w:rPr>
          <w:b/>
          <w:bCs/>
          <w:u w:val="single"/>
        </w:rPr>
      </w:pPr>
    </w:p>
    <w:p w:rsidR="00663650" w:rsidRDefault="00B13264" w:rsidP="00C80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 </w:t>
      </w:r>
      <w:r w:rsidR="009E3B26" w:rsidRPr="00E06F7E">
        <w:rPr>
          <w:b/>
          <w:bCs/>
          <w:sz w:val="28"/>
          <w:szCs w:val="28"/>
        </w:rPr>
        <w:t>I</w:t>
      </w:r>
      <w:r w:rsidR="009E3B26" w:rsidRPr="00E06F7E">
        <w:rPr>
          <w:sz w:val="28"/>
          <w:szCs w:val="28"/>
        </w:rPr>
        <w:t xml:space="preserve">n </w:t>
      </w:r>
      <w:r w:rsidR="009E3B26" w:rsidRPr="00E06F7E">
        <w:rPr>
          <w:b/>
          <w:bCs/>
          <w:sz w:val="28"/>
          <w:szCs w:val="28"/>
        </w:rPr>
        <w:t>m</w:t>
      </w:r>
      <w:r w:rsidR="009E3B26" w:rsidRPr="00E06F7E">
        <w:rPr>
          <w:sz w:val="28"/>
          <w:szCs w:val="28"/>
        </w:rPr>
        <w:t xml:space="preserve">y </w:t>
      </w:r>
      <w:r w:rsidR="009E3B26" w:rsidRPr="00E06F7E">
        <w:rPr>
          <w:b/>
          <w:bCs/>
          <w:sz w:val="28"/>
          <w:szCs w:val="28"/>
        </w:rPr>
        <w:t>o</w:t>
      </w:r>
      <w:r>
        <w:rPr>
          <w:sz w:val="28"/>
          <w:szCs w:val="28"/>
        </w:rPr>
        <w:t>pinion</w:t>
      </w:r>
      <w:r w:rsidR="009E3B26" w:rsidRPr="00E06F7E">
        <w:rPr>
          <w:sz w:val="28"/>
          <w:szCs w:val="28"/>
        </w:rPr>
        <w:t xml:space="preserve">  </w:t>
      </w:r>
      <w:r>
        <w:rPr>
          <w:sz w:val="28"/>
          <w:szCs w:val="28"/>
        </w:rPr>
        <w:t>*</w:t>
      </w:r>
      <w:r w:rsidR="00E06F7E" w:rsidRPr="00E06F7E">
        <w:rPr>
          <w:sz w:val="28"/>
          <w:szCs w:val="28"/>
        </w:rPr>
        <w:t xml:space="preserve">  </w:t>
      </w:r>
      <w:r>
        <w:rPr>
          <w:sz w:val="28"/>
          <w:szCs w:val="28"/>
        </w:rPr>
        <w:t>Mark my words</w:t>
      </w:r>
      <w:r w:rsidR="009E3B26" w:rsidRPr="00E06F7E">
        <w:rPr>
          <w:sz w:val="28"/>
          <w:szCs w:val="28"/>
        </w:rPr>
        <w:t xml:space="preserve"> </w:t>
      </w:r>
      <w:r>
        <w:rPr>
          <w:sz w:val="28"/>
          <w:szCs w:val="28"/>
        </w:rPr>
        <w:t>*</w:t>
      </w:r>
      <w:r w:rsidR="00E06F7E" w:rsidRPr="00E06F7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Laughing out loud  * See you soon  *  </w:t>
      </w:r>
      <w:r w:rsidR="00E06F7E" w:rsidRPr="00E06F7E">
        <w:rPr>
          <w:sz w:val="28"/>
          <w:szCs w:val="28"/>
        </w:rPr>
        <w:t xml:space="preserve">Great!  </w:t>
      </w:r>
      <w:r>
        <w:rPr>
          <w:sz w:val="28"/>
          <w:szCs w:val="28"/>
        </w:rPr>
        <w:t xml:space="preserve">*  </w:t>
      </w:r>
      <w:r w:rsidR="00E06F7E" w:rsidRPr="00E06F7E">
        <w:rPr>
          <w:sz w:val="28"/>
          <w:szCs w:val="28"/>
        </w:rPr>
        <w:t xml:space="preserve">In case you missed it  </w:t>
      </w:r>
      <w:r>
        <w:rPr>
          <w:sz w:val="28"/>
          <w:szCs w:val="28"/>
        </w:rPr>
        <w:t>*</w:t>
      </w:r>
      <w:r w:rsidR="00E06F7E" w:rsidRPr="00E06F7E">
        <w:rPr>
          <w:sz w:val="28"/>
          <w:szCs w:val="28"/>
        </w:rPr>
        <w:t xml:space="preserve">  Be right back!  </w:t>
      </w:r>
      <w:r>
        <w:rPr>
          <w:sz w:val="28"/>
          <w:szCs w:val="28"/>
        </w:rPr>
        <w:t>*</w:t>
      </w:r>
      <w:r w:rsidR="00E06F7E" w:rsidRPr="00E06F7E">
        <w:rPr>
          <w:sz w:val="28"/>
          <w:szCs w:val="28"/>
        </w:rPr>
        <w:t xml:space="preserve"> Thank you very much! </w:t>
      </w:r>
      <w:r>
        <w:rPr>
          <w:sz w:val="28"/>
          <w:szCs w:val="28"/>
        </w:rPr>
        <w:t xml:space="preserve">* </w:t>
      </w:r>
      <w:r w:rsidR="00E06F7E" w:rsidRPr="00E06F7E">
        <w:rPr>
          <w:sz w:val="28"/>
          <w:szCs w:val="28"/>
        </w:rPr>
        <w:t xml:space="preserve"> Oh my GOD! </w:t>
      </w:r>
      <w:r>
        <w:rPr>
          <w:sz w:val="28"/>
          <w:szCs w:val="28"/>
        </w:rPr>
        <w:t xml:space="preserve"> *</w:t>
      </w:r>
      <w:r w:rsidR="00E06F7E" w:rsidRPr="00E06F7E">
        <w:rPr>
          <w:sz w:val="28"/>
          <w:szCs w:val="28"/>
        </w:rPr>
        <w:t xml:space="preserve">  Complete waste of time!</w:t>
      </w:r>
      <w:r>
        <w:rPr>
          <w:sz w:val="28"/>
          <w:szCs w:val="28"/>
        </w:rPr>
        <w:t xml:space="preserve"> </w:t>
      </w:r>
      <w:r w:rsidR="00E06F7E" w:rsidRPr="00E06F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* </w:t>
      </w:r>
      <w:r w:rsidR="00E06F7E" w:rsidRPr="00E06F7E">
        <w:rPr>
          <w:sz w:val="28"/>
          <w:szCs w:val="28"/>
        </w:rPr>
        <w:t xml:space="preserve">End of discussion,  </w:t>
      </w:r>
      <w:r>
        <w:rPr>
          <w:sz w:val="28"/>
          <w:szCs w:val="28"/>
        </w:rPr>
        <w:t xml:space="preserve">*  </w:t>
      </w:r>
      <w:r w:rsidR="00E06F7E" w:rsidRPr="00E06F7E">
        <w:rPr>
          <w:sz w:val="28"/>
          <w:szCs w:val="28"/>
        </w:rPr>
        <w:t xml:space="preserve"> I don’t care</w:t>
      </w:r>
    </w:p>
    <w:p w:rsidR="00C80555" w:rsidRDefault="00C80555" w:rsidP="00B13264">
      <w:pPr>
        <w:bidi w:val="0"/>
        <w:spacing w:line="360" w:lineRule="auto"/>
        <w:rPr>
          <w:b/>
          <w:bCs/>
          <w:sz w:val="28"/>
          <w:szCs w:val="28"/>
          <w:u w:val="single"/>
        </w:rPr>
      </w:pPr>
    </w:p>
    <w:p w:rsidR="00B13264" w:rsidRPr="000A1311" w:rsidRDefault="00B13264" w:rsidP="00C80555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0A1311">
        <w:rPr>
          <w:b/>
          <w:bCs/>
          <w:sz w:val="28"/>
          <w:szCs w:val="28"/>
          <w:u w:val="single"/>
        </w:rPr>
        <w:t>Part Two:</w:t>
      </w:r>
    </w:p>
    <w:p w:rsidR="00C73F11" w:rsidRDefault="00B13264" w:rsidP="005E7C0F">
      <w:pPr>
        <w:bidi w:val="0"/>
        <w:spacing w:line="360" w:lineRule="auto"/>
        <w:rPr>
          <w:sz w:val="28"/>
          <w:szCs w:val="28"/>
        </w:rPr>
      </w:pPr>
      <w:r w:rsidRPr="000A1311">
        <w:rPr>
          <w:sz w:val="28"/>
          <w:szCs w:val="28"/>
        </w:rPr>
        <w:t xml:space="preserve">Watch the </w:t>
      </w:r>
      <w:r w:rsidR="000A1311" w:rsidRPr="000A1311">
        <w:rPr>
          <w:sz w:val="28"/>
          <w:szCs w:val="28"/>
        </w:rPr>
        <w:t>video “The Present</w:t>
      </w:r>
      <w:r w:rsidR="005E7C0F">
        <w:rPr>
          <w:sz w:val="28"/>
          <w:szCs w:val="28"/>
        </w:rPr>
        <w:t>”</w:t>
      </w:r>
    </w:p>
    <w:p w:rsidR="00B13264" w:rsidRDefault="00F95794" w:rsidP="00C73F11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Click on the blue box</w:t>
      </w:r>
      <w:r w:rsidR="00C73F11">
        <w:rPr>
          <w:sz w:val="28"/>
          <w:szCs w:val="28"/>
        </w:rPr>
        <w:t xml:space="preserve"> to </w:t>
      </w:r>
      <w:r>
        <w:rPr>
          <w:sz w:val="28"/>
          <w:szCs w:val="28"/>
        </w:rPr>
        <w:t xml:space="preserve">go to </w:t>
      </w:r>
      <w:r w:rsidR="00C73F11">
        <w:rPr>
          <w:sz w:val="28"/>
          <w:szCs w:val="28"/>
        </w:rPr>
        <w:t>the video</w:t>
      </w:r>
      <w:r w:rsidR="000A1311" w:rsidRPr="000A1311">
        <w:rPr>
          <w:sz w:val="28"/>
          <w:szCs w:val="28"/>
        </w:rPr>
        <w:t>:</w:t>
      </w:r>
    </w:p>
    <w:p w:rsidR="005E7C0F" w:rsidRDefault="005E7C0F" w:rsidP="005E7C0F">
      <w:pPr>
        <w:bidi w:val="0"/>
        <w:spacing w:line="360" w:lineRule="auto"/>
        <w:rPr>
          <w:sz w:val="28"/>
          <w:szCs w:val="28"/>
        </w:rPr>
      </w:pPr>
    </w:p>
    <w:p w:rsidR="005E7C0F" w:rsidRPr="00F20F4C" w:rsidRDefault="005E7C0F" w:rsidP="005E7C0F">
      <w:pPr>
        <w:bidi w:val="0"/>
        <w:spacing w:line="360" w:lineRule="auto"/>
        <w:rPr>
          <w:b/>
          <w:bCs/>
          <w:sz w:val="28"/>
          <w:szCs w:val="28"/>
          <w:u w:val="single"/>
        </w:rPr>
      </w:pPr>
      <w:r w:rsidRPr="00F20F4C">
        <w:rPr>
          <w:b/>
          <w:bCs/>
          <w:sz w:val="28"/>
          <w:szCs w:val="28"/>
          <w:u w:val="single"/>
        </w:rPr>
        <w:t>Part Three:</w:t>
      </w:r>
    </w:p>
    <w:p w:rsidR="00F32866" w:rsidRDefault="00F32866" w:rsidP="00F32866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Here are pictures from the video.</w:t>
      </w:r>
    </w:p>
    <w:p w:rsidR="00F32866" w:rsidRDefault="00F20F4C" w:rsidP="00F32866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a suitable</w:t>
      </w:r>
      <w:r w:rsidR="00F32866">
        <w:rPr>
          <w:sz w:val="28"/>
          <w:szCs w:val="28"/>
        </w:rPr>
        <w:t xml:space="preserve"> sentence </w:t>
      </w:r>
      <w:r>
        <w:rPr>
          <w:sz w:val="28"/>
          <w:szCs w:val="28"/>
        </w:rPr>
        <w:t>for each</w:t>
      </w:r>
      <w:r w:rsidR="00F32866">
        <w:rPr>
          <w:sz w:val="28"/>
          <w:szCs w:val="28"/>
        </w:rPr>
        <w:t xml:space="preserve"> picture</w:t>
      </w:r>
      <w:r>
        <w:rPr>
          <w:sz w:val="28"/>
          <w:szCs w:val="28"/>
        </w:rPr>
        <w:t xml:space="preserve"> using the options in the box below.</w:t>
      </w:r>
    </w:p>
    <w:p w:rsidR="00F20F4C" w:rsidRDefault="00F20F4C" w:rsidP="00F20F4C">
      <w:pPr>
        <w:bidi w:val="0"/>
        <w:spacing w:line="360" w:lineRule="auto"/>
        <w:rPr>
          <w:sz w:val="28"/>
          <w:szCs w:val="28"/>
        </w:rPr>
      </w:pPr>
      <w:r w:rsidRPr="00F20F4C">
        <w:rPr>
          <w:sz w:val="28"/>
          <w:szCs w:val="28"/>
          <w:highlight w:val="green"/>
        </w:rPr>
        <w:t>Important!</w:t>
      </w:r>
      <w:r>
        <w:rPr>
          <w:sz w:val="28"/>
          <w:szCs w:val="28"/>
        </w:rPr>
        <w:t xml:space="preserve"> Write complete sentences – don’t use abbreviations.</w:t>
      </w:r>
    </w:p>
    <w:p w:rsidR="0054706E" w:rsidRDefault="0054706E" w:rsidP="0054706E">
      <w:pPr>
        <w:bidi w:val="0"/>
        <w:spacing w:line="360" w:lineRule="auto"/>
      </w:pPr>
    </w:p>
    <w:p w:rsidR="00F20F4C" w:rsidRDefault="00EA7287" w:rsidP="00C73F11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0572" cy="110553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5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55" cy="11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87" w:rsidRDefault="00EA7287" w:rsidP="00EA7287">
      <w:pPr>
        <w:pStyle w:val="ListParagraph"/>
        <w:bidi w:val="0"/>
        <w:spacing w:line="36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>____</w:t>
      </w:r>
      <w:r>
        <w:rPr>
          <w:i/>
          <w:iCs/>
          <w:sz w:val="28"/>
          <w:szCs w:val="28"/>
        </w:rPr>
        <w:t xml:space="preserve"> </w:t>
      </w:r>
      <w:r w:rsidRPr="00E709AC">
        <w:rPr>
          <w:b/>
          <w:bCs/>
          <w:i/>
          <w:iCs/>
          <w:sz w:val="28"/>
          <w:szCs w:val="28"/>
        </w:rPr>
        <w:t>Mark my words, I am going to win!</w:t>
      </w:r>
      <w:r>
        <w:rPr>
          <w:i/>
          <w:iCs/>
          <w:sz w:val="28"/>
          <w:szCs w:val="28"/>
        </w:rPr>
        <w:t xml:space="preserve"> __________________</w:t>
      </w:r>
    </w:p>
    <w:p w:rsidR="00200012" w:rsidRPr="00EA7287" w:rsidRDefault="00200012" w:rsidP="00200012">
      <w:pPr>
        <w:pStyle w:val="ListParagraph"/>
        <w:bidi w:val="0"/>
        <w:spacing w:line="360" w:lineRule="auto"/>
        <w:rPr>
          <w:sz w:val="28"/>
          <w:szCs w:val="28"/>
        </w:rPr>
      </w:pPr>
    </w:p>
    <w:p w:rsidR="00F20F4C" w:rsidRDefault="00EA7287" w:rsidP="00F20F4C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8740" cy="108672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04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3551" cy="11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200012" w:rsidP="0020001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You can't sit in the dark.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EOD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</w:t>
      </w:r>
    </w:p>
    <w:p w:rsidR="00F20F4C" w:rsidRPr="00200012" w:rsidRDefault="00F20F4C" w:rsidP="00EA7287">
      <w:pPr>
        <w:bidi w:val="0"/>
        <w:spacing w:line="360" w:lineRule="auto"/>
        <w:rPr>
          <w:sz w:val="28"/>
          <w:szCs w:val="28"/>
        </w:rPr>
      </w:pPr>
    </w:p>
    <w:p w:rsidR="00EA7287" w:rsidRDefault="00E00A78" w:rsidP="00F20F4C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1440" cy="110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04 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267" cy="11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E00A78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</w:t>
      </w:r>
      <w:r w:rsidR="00200012" w:rsidRP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 xml:space="preserve"> </w:t>
      </w:r>
      <w:r w:rsidR="00200012"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F</w:t>
      </w:r>
      <w:r w:rsid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or your information,</w:t>
      </w:r>
      <w:r w:rsidR="00200012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 xml:space="preserve"> that present is for you, sweetie.</w:t>
      </w:r>
    </w:p>
    <w:p w:rsidR="00EA7287" w:rsidRDefault="00EA7287" w:rsidP="00E00A78">
      <w:pPr>
        <w:pStyle w:val="ListParagraph"/>
        <w:bidi w:val="0"/>
        <w:spacing w:line="360" w:lineRule="auto"/>
        <w:rPr>
          <w:sz w:val="28"/>
          <w:szCs w:val="28"/>
        </w:rPr>
      </w:pPr>
    </w:p>
    <w:p w:rsidR="00EA7287" w:rsidRDefault="00E00A78" w:rsidP="00EA7287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0976" cy="97536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5-04 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72" cy="99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E00A78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____________</w:t>
      </w:r>
      <w:r w:rsidR="00200012" w:rsidRPr="00200012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 xml:space="preserve"> </w:t>
      </w:r>
      <w:r w:rsidR="00200012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Cool!  This is </w:t>
      </w:r>
      <w:r w:rsid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great!</w:t>
      </w:r>
    </w:p>
    <w:p w:rsidR="00EA7287" w:rsidRDefault="00E00A78" w:rsidP="00E00A78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:rsidR="00EA7287" w:rsidRDefault="00E00A78" w:rsidP="00EA7287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1160" cy="11277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5-04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53" cy="11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A1" w:rsidRPr="004C5834" w:rsidRDefault="00E00A78" w:rsidP="003E66A1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______</w:t>
      </w:r>
      <w:r w:rsidR="003E66A1" w:rsidRPr="003E66A1">
        <w:rPr>
          <w:rFonts w:ascii="Helvetica" w:hAnsi="Helvetica" w:cs="Helvetica"/>
          <w:b/>
          <w:bCs/>
          <w:color w:val="333333"/>
          <w:spacing w:val="6"/>
          <w:sz w:val="28"/>
          <w:szCs w:val="28"/>
          <w:shd w:val="clear" w:color="auto" w:fill="FFFFFF"/>
        </w:rPr>
        <w:t xml:space="preserve"> </w:t>
      </w:r>
      <w:r w:rsidR="003E66A1" w:rsidRPr="004C5834">
        <w:rPr>
          <w:rFonts w:ascii="Helvetica" w:hAnsi="Helvetica" w:cs="Helvetica"/>
          <w:b/>
          <w:bCs/>
          <w:color w:val="333333"/>
          <w:spacing w:val="6"/>
          <w:sz w:val="28"/>
          <w:szCs w:val="28"/>
          <w:shd w:val="clear" w:color="auto" w:fill="FFFFFF"/>
        </w:rPr>
        <w:t>OMG</w:t>
      </w:r>
      <w:r w:rsidR="003E66A1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 She's got to </w:t>
      </w:r>
      <w:r w:rsidR="003E66A1"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be kidding me</w:t>
      </w:r>
      <w:r w:rsidR="003E66A1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 </w:t>
      </w:r>
    </w:p>
    <w:p w:rsidR="00EA7287" w:rsidRPr="003E66A1" w:rsidRDefault="00EA7287" w:rsidP="00E00A78">
      <w:pPr>
        <w:bidi w:val="0"/>
        <w:spacing w:line="360" w:lineRule="auto"/>
        <w:rPr>
          <w:sz w:val="28"/>
          <w:szCs w:val="28"/>
        </w:rPr>
      </w:pPr>
    </w:p>
    <w:p w:rsidR="00E00A78" w:rsidRDefault="004205BC" w:rsidP="00EA7287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0365" cy="129549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5-04 (7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86" cy="13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BC" w:rsidRDefault="004205BC" w:rsidP="004205BC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</w:t>
      </w:r>
      <w:r w:rsidR="003E66A1">
        <w:rPr>
          <w:sz w:val="28"/>
          <w:szCs w:val="28"/>
        </w:rPr>
        <w:t>I don’t care</w:t>
      </w:r>
      <w:r>
        <w:rPr>
          <w:sz w:val="28"/>
          <w:szCs w:val="28"/>
        </w:rPr>
        <w:t>__</w:t>
      </w:r>
    </w:p>
    <w:p w:rsidR="00E00A78" w:rsidRDefault="004205BC" w:rsidP="00E00A78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0840" cy="13946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5-04 (8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56" cy="14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4205BC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__________________________</w:t>
      </w:r>
      <w:r w:rsidR="00200012" w:rsidRPr="00200012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 xml:space="preserve"> </w:t>
      </w:r>
      <w:r w:rsidR="00200012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Oh look! A red ball! I will </w:t>
      </w:r>
      <w:r w:rsid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be right back.</w:t>
      </w:r>
    </w:p>
    <w:p w:rsidR="00E00A78" w:rsidRDefault="004205BC" w:rsidP="004205BC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2B57AB" w:rsidRDefault="002B57AB" w:rsidP="00E00A78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7756" cy="1050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05-04 (9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212" cy="10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2B57AB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_________</w:t>
      </w:r>
      <w:r w:rsidR="00200012" w:rsidRP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 xml:space="preserve"> </w:t>
      </w:r>
      <w:r w:rsidR="00200012"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T</w:t>
      </w:r>
      <w:r w:rsid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hank you very much!</w:t>
      </w:r>
      <w:r w:rsidR="00200012"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 Time to play!</w:t>
      </w:r>
    </w:p>
    <w:p w:rsidR="002B57AB" w:rsidRDefault="002B57AB" w:rsidP="002B57AB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2B57AB" w:rsidRDefault="002B57AB" w:rsidP="002B57AB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5130" cy="1158240"/>
            <wp:effectExtent l="0" t="0" r="190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5-04 (10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454" cy="11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200012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In my opinion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 this dog is boring...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C</w:t>
      </w:r>
      <w:r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omplete waste of time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!</w:t>
      </w:r>
    </w:p>
    <w:p w:rsidR="002B57AB" w:rsidRDefault="002B57AB" w:rsidP="002B57AB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2B57AB" w:rsidRDefault="002B57AB" w:rsidP="002B57AB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17549" cy="1158240"/>
            <wp:effectExtent l="0" t="0" r="698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-05-04 (1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878" cy="117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AB" w:rsidRDefault="002B57AB" w:rsidP="002B57AB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</w:t>
      </w:r>
      <w:r w:rsidR="00200012">
        <w:rPr>
          <w:sz w:val="28"/>
          <w:szCs w:val="28"/>
        </w:rPr>
        <w:t>Laughing out loud</w:t>
      </w:r>
      <w:r>
        <w:rPr>
          <w:sz w:val="28"/>
          <w:szCs w:val="28"/>
        </w:rPr>
        <w:t>__</w:t>
      </w:r>
    </w:p>
    <w:p w:rsidR="002B57AB" w:rsidRDefault="002B57AB" w:rsidP="002B57AB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4995" cy="137618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-05-04 (1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627" cy="140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200012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200012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 xml:space="preserve">In case you missed it, 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 xml:space="preserve"> I brought you that ball. Don't you want to play with me?</w:t>
      </w:r>
    </w:p>
    <w:p w:rsidR="002B57AB" w:rsidRDefault="002B57AB" w:rsidP="002B57AB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</w:p>
    <w:p w:rsidR="003F2141" w:rsidRDefault="003F2141" w:rsidP="003F2141">
      <w:pPr>
        <w:pStyle w:val="ListParagraph"/>
        <w:bidi w:val="0"/>
        <w:spacing w:line="360" w:lineRule="auto"/>
        <w:rPr>
          <w:sz w:val="28"/>
          <w:szCs w:val="28"/>
        </w:rPr>
      </w:pPr>
    </w:p>
    <w:p w:rsidR="002B57AB" w:rsidRDefault="002B57AB" w:rsidP="002B57AB">
      <w:pPr>
        <w:pStyle w:val="ListParagraph"/>
        <w:numPr>
          <w:ilvl w:val="0"/>
          <w:numId w:val="7"/>
        </w:numPr>
        <w:bidi w:val="0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8320" cy="14659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-05-04 (1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87" cy="15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12" w:rsidRPr="004C5834" w:rsidRDefault="002B57AB" w:rsidP="0020001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_______________</w:t>
      </w:r>
      <w:r w:rsidR="00200012" w:rsidRPr="00200012">
        <w:rPr>
          <w:rFonts w:ascii="Helvetica" w:hAnsi="Helvetica" w:cs="Helvetica"/>
          <w:sz w:val="28"/>
          <w:szCs w:val="28"/>
        </w:rPr>
        <w:t xml:space="preserve"> </w:t>
      </w:r>
      <w:r w:rsidR="00200012" w:rsidRPr="004C5834">
        <w:rPr>
          <w:rFonts w:ascii="Helvetica" w:hAnsi="Helvetica" w:cs="Helvetica"/>
          <w:sz w:val="28"/>
          <w:szCs w:val="28"/>
        </w:rPr>
        <w:t xml:space="preserve">Mom, we’re going outside. </w:t>
      </w:r>
      <w:r w:rsidR="00200012">
        <w:rPr>
          <w:rFonts w:ascii="Helvetica" w:hAnsi="Helvetica" w:cs="Helvetica"/>
          <w:b/>
          <w:bCs/>
          <w:sz w:val="28"/>
          <w:szCs w:val="28"/>
        </w:rPr>
        <w:t>See you soon!</w:t>
      </w:r>
    </w:p>
    <w:p w:rsidR="00C73F11" w:rsidRPr="00C73F11" w:rsidRDefault="002B57AB" w:rsidP="002B57AB">
      <w:pPr>
        <w:pStyle w:val="ListParagraph"/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8059E6" w:rsidRDefault="008059E6" w:rsidP="00953F9F">
      <w:pPr>
        <w:pStyle w:val="ListParagraph"/>
        <w:bidi w:val="0"/>
        <w:spacing w:line="360" w:lineRule="auto"/>
        <w:rPr>
          <w:sz w:val="28"/>
          <w:szCs w:val="28"/>
        </w:rPr>
      </w:pP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Cool!  This is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GR8!</w:t>
      </w:r>
    </w:p>
    <w:p w:rsidR="003F2141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sz w:val="28"/>
          <w:szCs w:val="28"/>
        </w:rPr>
        <w:t xml:space="preserve">Mom, we’re going outside. </w:t>
      </w:r>
      <w:r w:rsidRPr="004C5834">
        <w:rPr>
          <w:rFonts w:ascii="Helvetica" w:hAnsi="Helvetica" w:cs="Helvetica"/>
          <w:b/>
          <w:bCs/>
          <w:sz w:val="28"/>
          <w:szCs w:val="28"/>
        </w:rPr>
        <w:t>CUS!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Oh look! A red ball! I will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BRB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</w:t>
      </w:r>
    </w:p>
    <w:p w:rsidR="00E709AC" w:rsidRPr="004C5834" w:rsidRDefault="004C5834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sz w:val="28"/>
          <w:szCs w:val="28"/>
        </w:rPr>
        <w:t>MMW</w:t>
      </w:r>
      <w:r w:rsidR="00E709AC" w:rsidRPr="004C5834">
        <w:rPr>
          <w:rFonts w:ascii="Helvetica" w:hAnsi="Helvetica" w:cs="Helvetica"/>
          <w:sz w:val="28"/>
          <w:szCs w:val="28"/>
        </w:rPr>
        <w:t>, I am going to win!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ICYMI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, I brought you that ball. Don't you want to play with me?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b/>
          <w:bCs/>
          <w:sz w:val="28"/>
          <w:szCs w:val="28"/>
        </w:rPr>
      </w:pPr>
      <w:r w:rsidRPr="004C5834">
        <w:rPr>
          <w:rFonts w:ascii="Helvetica" w:hAnsi="Helvetica" w:cs="Helvetica"/>
          <w:b/>
          <w:bCs/>
          <w:color w:val="333333"/>
          <w:spacing w:val="6"/>
          <w:sz w:val="28"/>
          <w:szCs w:val="28"/>
          <w:shd w:val="clear" w:color="auto" w:fill="FFFFFF"/>
        </w:rPr>
        <w:t>LOL!</w:t>
      </w:r>
    </w:p>
    <w:p w:rsidR="004C5834" w:rsidRPr="004C5834" w:rsidRDefault="004C5834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FYI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, that present is for you, sweetie.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IMO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 this dog is boring...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CWOT!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TYVM!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 Time to play!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sz w:val="28"/>
          <w:szCs w:val="28"/>
        </w:rPr>
        <w:t>IDC!</w:t>
      </w:r>
      <w:r w:rsidRPr="004C5834">
        <w:rPr>
          <w:rFonts w:ascii="Helvetica" w:hAnsi="Helvetica" w:cs="Helvetica"/>
          <w:sz w:val="28"/>
          <w:szCs w:val="28"/>
        </w:rPr>
        <w:t xml:space="preserve"> Get Lost!</w:t>
      </w:r>
    </w:p>
    <w:p w:rsidR="00E709AC" w:rsidRPr="004C5834" w:rsidRDefault="00E709AC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b/>
          <w:bCs/>
          <w:color w:val="333333"/>
          <w:spacing w:val="6"/>
          <w:sz w:val="28"/>
          <w:szCs w:val="28"/>
          <w:shd w:val="clear" w:color="auto" w:fill="FFFFFF"/>
        </w:rPr>
        <w:t>OMG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 She's got to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be kidding me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 </w:t>
      </w:r>
    </w:p>
    <w:p w:rsidR="004C5834" w:rsidRPr="004C5834" w:rsidRDefault="004C5834" w:rsidP="004C5834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spacing w:line="360" w:lineRule="auto"/>
        <w:rPr>
          <w:rFonts w:ascii="Helvetica" w:hAnsi="Helvetica" w:cs="Helvetica"/>
          <w:sz w:val="28"/>
          <w:szCs w:val="28"/>
        </w:rPr>
      </w:pP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You can't sit in the dark. </w:t>
      </w:r>
      <w:r w:rsidRPr="004C5834">
        <w:rPr>
          <w:rFonts w:ascii="Helvetica" w:hAnsi="Helvetica" w:cs="Helvetica"/>
          <w:b/>
          <w:bCs/>
          <w:i/>
          <w:iCs/>
          <w:color w:val="333333"/>
          <w:spacing w:val="6"/>
          <w:sz w:val="28"/>
          <w:szCs w:val="28"/>
          <w:shd w:val="clear" w:color="auto" w:fill="FFFFFF"/>
        </w:rPr>
        <w:t>EOD</w:t>
      </w:r>
      <w:r w:rsidRPr="004C5834">
        <w:rPr>
          <w:rFonts w:ascii="Helvetica" w:hAnsi="Helvetica" w:cs="Helvetica"/>
          <w:color w:val="333333"/>
          <w:spacing w:val="6"/>
          <w:sz w:val="28"/>
          <w:szCs w:val="28"/>
          <w:shd w:val="clear" w:color="auto" w:fill="FFFFFF"/>
        </w:rPr>
        <w:t>!</w:t>
      </w:r>
    </w:p>
    <w:p w:rsidR="00E709AC" w:rsidRPr="004C5834" w:rsidRDefault="00E709AC" w:rsidP="00E709AC">
      <w:pPr>
        <w:bidi w:val="0"/>
        <w:spacing w:line="360" w:lineRule="auto"/>
        <w:rPr>
          <w:rFonts w:ascii="Helvetica" w:hAnsi="Helvetica" w:cs="Helvetica"/>
          <w:sz w:val="28"/>
          <w:szCs w:val="28"/>
        </w:rPr>
      </w:pPr>
    </w:p>
    <w:p w:rsidR="003F2141" w:rsidRPr="00C73F11" w:rsidRDefault="003F2141" w:rsidP="003F2141">
      <w:pPr>
        <w:pStyle w:val="ListParagraph"/>
        <w:bidi w:val="0"/>
        <w:spacing w:line="360" w:lineRule="auto"/>
        <w:rPr>
          <w:sz w:val="28"/>
          <w:szCs w:val="28"/>
        </w:rPr>
      </w:pPr>
    </w:p>
    <w:sectPr w:rsidR="003F2141" w:rsidRPr="00C73F11" w:rsidSect="006E73CC">
      <w:footerReference w:type="default" r:id="rId20"/>
      <w:pgSz w:w="11906" w:h="16838"/>
      <w:pgMar w:top="1440" w:right="1800" w:bottom="1440" w:left="1800" w:header="708" w:footer="2381" w:gutter="0"/>
      <w:pgBorders w:offsetFrom="page">
        <w:top w:val="thinThickThinLargeGap" w:sz="24" w:space="24" w:color="5F497A" w:themeColor="accent4" w:themeShade="BF"/>
        <w:left w:val="thinThickThinLargeGap" w:sz="24" w:space="24" w:color="5F497A" w:themeColor="accent4" w:themeShade="BF"/>
        <w:bottom w:val="thinThickThinLargeGap" w:sz="24" w:space="24" w:color="5F497A" w:themeColor="accent4" w:themeShade="BF"/>
        <w:right w:val="thinThickThinLargeGap" w:sz="24" w:space="24" w:color="5F497A" w:themeColor="accent4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935" w:rsidRDefault="005C5935" w:rsidP="0067156D">
      <w:r>
        <w:separator/>
      </w:r>
    </w:p>
  </w:endnote>
  <w:endnote w:type="continuationSeparator" w:id="0">
    <w:p w:rsidR="005C5935" w:rsidRDefault="005C5935" w:rsidP="0067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A58" w:rsidRDefault="00784A2B">
    <w:pPr>
      <w:pStyle w:val="Footer"/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3429000</wp:posOffset>
              </wp:positionH>
              <wp:positionV relativeFrom="paragraph">
                <wp:posOffset>455295</wp:posOffset>
              </wp:positionV>
              <wp:extent cx="1503680" cy="453390"/>
              <wp:effectExtent l="9525" t="7620" r="10795" b="571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680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3CC" w:rsidRDefault="006E73CC" w:rsidP="006E73CC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 </w:t>
                          </w:r>
                          <w:r w:rsidRPr="008C619C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t>Naomi Epstein</w:t>
                          </w:r>
                          <w:r w:rsidRPr="00DF3249">
                            <w:rPr>
                              <w:rFonts w:cs="Arial"/>
                              <w:rtl/>
                            </w:rPr>
                            <w:t>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70pt;margin-top:35.85pt;width:118.4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" strokecolor="white [3212]">
              <v:textbox>
                <w:txbxContent>
                  <w:p w:rsidR="006E73CC" w:rsidRDefault="006E73CC" w:rsidP="006E73CC">
                    <w:pPr>
                      <w:jc w:val="center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</w:t>
                    </w:r>
                    <w:r w:rsidRPr="008C619C">
                      <w:rPr>
                        <w:rFonts w:asciiTheme="minorHAnsi" w:hAnsiTheme="minorHAnsi" w:cs="Arial"/>
                        <w:sz w:val="22"/>
                        <w:szCs w:val="22"/>
                      </w:rPr>
                      <w:t>Naomi Epstein</w:t>
                    </w:r>
                    <w:r w:rsidRPr="00DF3249">
                      <w:rPr>
                        <w:rFonts w:cs="Arial"/>
                        <w:rtl/>
                      </w:rPr>
                      <w:t>©</w:t>
                    </w:r>
                  </w:p>
                </w:txbxContent>
              </v:textbox>
            </v:shape>
          </w:pict>
        </mc:Fallback>
      </mc:AlternateContent>
    </w:r>
    <w:r w:rsidR="006E73CC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5248133</wp:posOffset>
          </wp:positionH>
          <wp:positionV relativeFrom="paragraph">
            <wp:posOffset>11013</wp:posOffset>
          </wp:positionV>
          <wp:extent cx="768701" cy="997566"/>
          <wp:effectExtent l="38100" t="0" r="12349" b="526434"/>
          <wp:wrapNone/>
          <wp:docPr id="3" name="תמונה 1" descr="C:\Users\user\Pictures\misc\puffin or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Pictures\misc\puffin or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50000"/>
                  </a:blip>
                  <a:srcRect l="25467" t="14589" r="22892"/>
                  <a:stretch>
                    <a:fillRect/>
                  </a:stretch>
                </pic:blipFill>
                <pic:spPr bwMode="auto">
                  <a:xfrm>
                    <a:off x="0" y="0"/>
                    <a:ext cx="768701" cy="9975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935" w:rsidRDefault="005C5935" w:rsidP="0067156D">
      <w:r>
        <w:separator/>
      </w:r>
    </w:p>
  </w:footnote>
  <w:footnote w:type="continuationSeparator" w:id="0">
    <w:p w:rsidR="005C5935" w:rsidRDefault="005C5935" w:rsidP="00671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51D27"/>
    <w:multiLevelType w:val="hybridMultilevel"/>
    <w:tmpl w:val="F88476C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5B6CF8"/>
    <w:multiLevelType w:val="hybridMultilevel"/>
    <w:tmpl w:val="C61A4640"/>
    <w:lvl w:ilvl="0" w:tplc="5C1E76B6">
      <w:start w:val="1"/>
      <w:numFmt w:val="upp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D0FAE"/>
    <w:multiLevelType w:val="hybridMultilevel"/>
    <w:tmpl w:val="8D9C0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548F1"/>
    <w:multiLevelType w:val="hybridMultilevel"/>
    <w:tmpl w:val="7A14F42E"/>
    <w:lvl w:ilvl="0" w:tplc="702E18A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481F44"/>
    <w:multiLevelType w:val="hybridMultilevel"/>
    <w:tmpl w:val="85F0EB26"/>
    <w:lvl w:ilvl="0" w:tplc="5754B1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924CC"/>
    <w:multiLevelType w:val="hybridMultilevel"/>
    <w:tmpl w:val="ACFA9C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2643E"/>
    <w:multiLevelType w:val="hybridMultilevel"/>
    <w:tmpl w:val="755CAFEC"/>
    <w:lvl w:ilvl="0" w:tplc="E9F6063C">
      <w:start w:val="1"/>
      <w:numFmt w:val="lowerLetter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15F3367"/>
    <w:multiLevelType w:val="hybridMultilevel"/>
    <w:tmpl w:val="94FC1304"/>
    <w:lvl w:ilvl="0" w:tplc="26B666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B0"/>
    <w:rsid w:val="00016CB0"/>
    <w:rsid w:val="000434B5"/>
    <w:rsid w:val="00082A58"/>
    <w:rsid w:val="000A1311"/>
    <w:rsid w:val="000A7D0D"/>
    <w:rsid w:val="001F211A"/>
    <w:rsid w:val="00200012"/>
    <w:rsid w:val="00225445"/>
    <w:rsid w:val="002B57AB"/>
    <w:rsid w:val="00384E64"/>
    <w:rsid w:val="003E66A1"/>
    <w:rsid w:val="003F2141"/>
    <w:rsid w:val="004009C6"/>
    <w:rsid w:val="004205BC"/>
    <w:rsid w:val="0043307D"/>
    <w:rsid w:val="00481AB7"/>
    <w:rsid w:val="004B731E"/>
    <w:rsid w:val="004C5834"/>
    <w:rsid w:val="0054706E"/>
    <w:rsid w:val="00582EE6"/>
    <w:rsid w:val="00584F8F"/>
    <w:rsid w:val="005C5935"/>
    <w:rsid w:val="005E7C0F"/>
    <w:rsid w:val="00663650"/>
    <w:rsid w:val="0067156D"/>
    <w:rsid w:val="006E73CC"/>
    <w:rsid w:val="0071338C"/>
    <w:rsid w:val="00784A2B"/>
    <w:rsid w:val="007C25AA"/>
    <w:rsid w:val="00801C74"/>
    <w:rsid w:val="008059E6"/>
    <w:rsid w:val="008C619C"/>
    <w:rsid w:val="008F1578"/>
    <w:rsid w:val="009052FE"/>
    <w:rsid w:val="00914C82"/>
    <w:rsid w:val="00943AB1"/>
    <w:rsid w:val="00947A2F"/>
    <w:rsid w:val="00953F9F"/>
    <w:rsid w:val="0097004D"/>
    <w:rsid w:val="009E3B26"/>
    <w:rsid w:val="00A06716"/>
    <w:rsid w:val="00A3226C"/>
    <w:rsid w:val="00A46B9A"/>
    <w:rsid w:val="00A66A56"/>
    <w:rsid w:val="00A775D8"/>
    <w:rsid w:val="00B13264"/>
    <w:rsid w:val="00B84710"/>
    <w:rsid w:val="00B918AE"/>
    <w:rsid w:val="00C11BE7"/>
    <w:rsid w:val="00C73F11"/>
    <w:rsid w:val="00C80555"/>
    <w:rsid w:val="00D301D1"/>
    <w:rsid w:val="00D64C2D"/>
    <w:rsid w:val="00D80CA7"/>
    <w:rsid w:val="00D915E3"/>
    <w:rsid w:val="00D95486"/>
    <w:rsid w:val="00DB2D72"/>
    <w:rsid w:val="00DB4D00"/>
    <w:rsid w:val="00DD1C43"/>
    <w:rsid w:val="00DF3249"/>
    <w:rsid w:val="00E00A78"/>
    <w:rsid w:val="00E06F7E"/>
    <w:rsid w:val="00E54735"/>
    <w:rsid w:val="00E709AC"/>
    <w:rsid w:val="00EA7287"/>
    <w:rsid w:val="00F20F4C"/>
    <w:rsid w:val="00F32866"/>
    <w:rsid w:val="00F671FC"/>
    <w:rsid w:val="00F95794"/>
    <w:rsid w:val="00FB4D3F"/>
    <w:rsid w:val="00FC33FB"/>
    <w:rsid w:val="00FF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5A6F5"/>
  <w15:docId w15:val="{31E179BC-6705-4004-A387-7BE3A491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3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4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4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15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156D"/>
  </w:style>
  <w:style w:type="paragraph" w:styleId="Footer">
    <w:name w:val="footer"/>
    <w:basedOn w:val="Normal"/>
    <w:link w:val="FooterChar"/>
    <w:uiPriority w:val="99"/>
    <w:semiHidden/>
    <w:unhideWhenUsed/>
    <w:rsid w:val="006715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156D"/>
  </w:style>
  <w:style w:type="paragraph" w:styleId="Caption">
    <w:name w:val="caption"/>
    <w:basedOn w:val="Normal"/>
    <w:next w:val="Normal"/>
    <w:uiPriority w:val="35"/>
    <w:unhideWhenUsed/>
    <w:qFormat/>
    <w:rsid w:val="00E54735"/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rsid w:val="004B73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1AB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E3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73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6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Naomi%20Page%20Template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6AE0C-64C8-473E-AC3A-83162DE3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Naomi Page Template</Template>
  <TotalTime>0</TotalTime>
  <Pages>6</Pages>
  <Words>367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Naomi</cp:lastModifiedBy>
  <cp:revision>5</cp:revision>
  <cp:lastPrinted>2016-12-19T21:22:00Z</cp:lastPrinted>
  <dcterms:created xsi:type="dcterms:W3CDTF">2020-05-04T14:55:00Z</dcterms:created>
  <dcterms:modified xsi:type="dcterms:W3CDTF">2020-05-04T19:21:00Z</dcterms:modified>
</cp:coreProperties>
</file>